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50EF1" w14:textId="77777777" w:rsidR="000D408B" w:rsidRDefault="000D408B" w:rsidP="000D408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CHYRCHE, senior</w:t>
      </w:r>
      <w:r>
        <w:rPr>
          <w:rFonts w:cs="Times New Roman"/>
          <w:szCs w:val="24"/>
        </w:rPr>
        <w:t xml:space="preserve">       (fl.1483)</w:t>
      </w:r>
    </w:p>
    <w:p w14:paraId="008AEF6C" w14:textId="77777777" w:rsidR="000D408B" w:rsidRDefault="000D408B" w:rsidP="000D408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Great </w:t>
      </w:r>
      <w:proofErr w:type="spellStart"/>
      <w:r>
        <w:rPr>
          <w:rFonts w:cs="Times New Roman"/>
          <w:szCs w:val="24"/>
        </w:rPr>
        <w:t>Wakering</w:t>
      </w:r>
      <w:proofErr w:type="spellEnd"/>
      <w:r>
        <w:rPr>
          <w:rFonts w:cs="Times New Roman"/>
          <w:szCs w:val="24"/>
        </w:rPr>
        <w:t>, Essex. Husbandman.</w:t>
      </w:r>
    </w:p>
    <w:p w14:paraId="6D0FBABA" w14:textId="77777777" w:rsidR="000D408B" w:rsidRDefault="000D408B" w:rsidP="000D408B">
      <w:pPr>
        <w:pStyle w:val="NoSpacing"/>
        <w:jc w:val="both"/>
        <w:rPr>
          <w:rFonts w:cs="Times New Roman"/>
          <w:szCs w:val="24"/>
        </w:rPr>
      </w:pPr>
    </w:p>
    <w:p w14:paraId="0F7B7021" w14:textId="77777777" w:rsidR="000D408B" w:rsidRDefault="000D408B" w:rsidP="000D408B">
      <w:pPr>
        <w:pStyle w:val="NoSpacing"/>
        <w:jc w:val="both"/>
        <w:rPr>
          <w:rFonts w:cs="Times New Roman"/>
          <w:szCs w:val="24"/>
        </w:rPr>
      </w:pPr>
    </w:p>
    <w:p w14:paraId="0D895910" w14:textId="77777777" w:rsidR="000D408B" w:rsidRDefault="000D408B" w:rsidP="000D408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Stephen Smyth(q.v.) brought a plaint of debt against him and Richard </w:t>
      </w:r>
    </w:p>
    <w:p w14:paraId="692A81B1" w14:textId="77777777" w:rsidR="000D408B" w:rsidRDefault="000D408B" w:rsidP="000D408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Creke of Hockley(q.v.).</w:t>
      </w:r>
    </w:p>
    <w:p w14:paraId="1EBE5D10" w14:textId="77777777" w:rsidR="000D408B" w:rsidRDefault="000D408B" w:rsidP="000D408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DF11E8">
        <w:rPr>
          <w:rFonts w:cs="Times New Roman"/>
          <w:szCs w:val="24"/>
        </w:rPr>
        <w:t xml:space="preserve">( </w:t>
      </w:r>
      <w:hyperlink r:id="rId6" w:history="1">
        <w:r w:rsidRPr="00DF11E8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 w:rsidRPr="00DF11E8">
        <w:rPr>
          <w:rFonts w:cs="Times New Roman"/>
          <w:szCs w:val="24"/>
        </w:rPr>
        <w:t xml:space="preserve">  )</w:t>
      </w:r>
    </w:p>
    <w:p w14:paraId="0804E8A9" w14:textId="77777777" w:rsidR="000D408B" w:rsidRDefault="000D408B" w:rsidP="000D408B">
      <w:pPr>
        <w:pStyle w:val="NoSpacing"/>
        <w:jc w:val="both"/>
        <w:rPr>
          <w:rFonts w:cs="Times New Roman"/>
          <w:szCs w:val="24"/>
        </w:rPr>
      </w:pPr>
    </w:p>
    <w:p w14:paraId="3F5E5790" w14:textId="77777777" w:rsidR="000D408B" w:rsidRDefault="000D408B" w:rsidP="000D408B">
      <w:pPr>
        <w:pStyle w:val="NoSpacing"/>
        <w:jc w:val="both"/>
        <w:rPr>
          <w:rFonts w:cs="Times New Roman"/>
          <w:szCs w:val="24"/>
        </w:rPr>
      </w:pPr>
    </w:p>
    <w:p w14:paraId="215203AF" w14:textId="77777777" w:rsidR="000D408B" w:rsidRDefault="000D408B" w:rsidP="000D408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15 May 2025</w:t>
      </w:r>
    </w:p>
    <w:p w14:paraId="68E61E1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32ABF" w14:textId="77777777" w:rsidR="000D408B" w:rsidRDefault="000D408B" w:rsidP="009139A6">
      <w:r>
        <w:separator/>
      </w:r>
    </w:p>
  </w:endnote>
  <w:endnote w:type="continuationSeparator" w:id="0">
    <w:p w14:paraId="4C414999" w14:textId="77777777" w:rsidR="000D408B" w:rsidRDefault="000D40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DD7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4BC5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CBF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ACB57" w14:textId="77777777" w:rsidR="000D408B" w:rsidRDefault="000D408B" w:rsidP="009139A6">
      <w:r>
        <w:separator/>
      </w:r>
    </w:p>
  </w:footnote>
  <w:footnote w:type="continuationSeparator" w:id="0">
    <w:p w14:paraId="5940BE2B" w14:textId="77777777" w:rsidR="000D408B" w:rsidRDefault="000D40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B28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389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FC0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08B"/>
    <w:rsid w:val="000666E0"/>
    <w:rsid w:val="000A2E7A"/>
    <w:rsid w:val="000D408B"/>
    <w:rsid w:val="001307AC"/>
    <w:rsid w:val="00190DFA"/>
    <w:rsid w:val="002510B7"/>
    <w:rsid w:val="00270799"/>
    <w:rsid w:val="002737D5"/>
    <w:rsid w:val="00357E4A"/>
    <w:rsid w:val="005C130B"/>
    <w:rsid w:val="00826F5C"/>
    <w:rsid w:val="008725BE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62FD2"/>
  <w15:chartTrackingRefBased/>
  <w15:docId w15:val="{D308026C-5EC8-417F-83E7-B988BDF4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D40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2025-06-04T19:14:00Z</dcterms:created>
  <dcterms:modified xsi:type="dcterms:W3CDTF">2025-06-04T19:16:00Z</dcterms:modified>
</cp:coreProperties>
</file>