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2E" w:rsidRDefault="0049282E" w:rsidP="0049282E">
      <w:pPr>
        <w:pStyle w:val="NoSpacing"/>
      </w:pPr>
      <w:r>
        <w:rPr>
          <w:u w:val="single"/>
        </w:rPr>
        <w:t>Elizabeth CHYRCHE</w:t>
      </w:r>
      <w:r>
        <w:t xml:space="preserve">     (d.1458-9)</w:t>
      </w:r>
    </w:p>
    <w:p w:rsidR="0049282E" w:rsidRDefault="0049282E" w:rsidP="0049282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Bernham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49282E" w:rsidRDefault="0049282E" w:rsidP="0049282E">
      <w:pPr>
        <w:pStyle w:val="NoSpacing"/>
      </w:pPr>
    </w:p>
    <w:p w:rsidR="0049282E" w:rsidRDefault="0049282E" w:rsidP="0049282E">
      <w:pPr>
        <w:pStyle w:val="NoSpacing"/>
      </w:pPr>
    </w:p>
    <w:p w:rsidR="0049282E" w:rsidRDefault="0049282E" w:rsidP="0049282E">
      <w:pPr>
        <w:pStyle w:val="NoSpacing"/>
      </w:pPr>
      <w:r>
        <w:t>= John.  (Redstone p.79)</w:t>
      </w:r>
    </w:p>
    <w:p w:rsidR="0049282E" w:rsidRDefault="0049282E" w:rsidP="0049282E">
      <w:pPr>
        <w:pStyle w:val="NoSpacing"/>
      </w:pPr>
    </w:p>
    <w:p w:rsidR="0049282E" w:rsidRDefault="0049282E" w:rsidP="0049282E">
      <w:pPr>
        <w:pStyle w:val="NoSpacing"/>
      </w:pPr>
    </w:p>
    <w:p w:rsidR="0049282E" w:rsidRDefault="0049282E" w:rsidP="0049282E">
      <w:pPr>
        <w:pStyle w:val="NoSpacing"/>
      </w:pPr>
      <w:r>
        <w:t>25 Oct.1458</w:t>
      </w:r>
      <w:r>
        <w:tab/>
        <w:t>He made his Will.     (Redstone p.79)</w:t>
      </w:r>
    </w:p>
    <w:p w:rsidR="0049282E" w:rsidRDefault="0049282E" w:rsidP="0049282E">
      <w:pPr>
        <w:pStyle w:val="NoSpacing"/>
      </w:pPr>
      <w:r>
        <w:t xml:space="preserve">  9 Apr.1459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49282E" w:rsidRDefault="0049282E" w:rsidP="0049282E">
      <w:pPr>
        <w:pStyle w:val="NoSpacing"/>
      </w:pPr>
    </w:p>
    <w:p w:rsidR="0049282E" w:rsidRDefault="0049282E" w:rsidP="0049282E">
      <w:pPr>
        <w:pStyle w:val="NoSpacing"/>
      </w:pPr>
    </w:p>
    <w:p w:rsidR="00E47068" w:rsidRPr="00C009D8" w:rsidRDefault="0049282E" w:rsidP="0049282E">
      <w:pPr>
        <w:pStyle w:val="NoSpacing"/>
      </w:pPr>
      <w:r>
        <w:t>21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82E" w:rsidRDefault="0049282E" w:rsidP="00920DE3">
      <w:pPr>
        <w:spacing w:after="0" w:line="240" w:lineRule="auto"/>
      </w:pPr>
      <w:r>
        <w:separator/>
      </w:r>
    </w:p>
  </w:endnote>
  <w:endnote w:type="continuationSeparator" w:id="0">
    <w:p w:rsidR="0049282E" w:rsidRDefault="004928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82E" w:rsidRDefault="0049282E" w:rsidP="00920DE3">
      <w:pPr>
        <w:spacing w:after="0" w:line="240" w:lineRule="auto"/>
      </w:pPr>
      <w:r>
        <w:separator/>
      </w:r>
    </w:p>
  </w:footnote>
  <w:footnote w:type="continuationSeparator" w:id="0">
    <w:p w:rsidR="0049282E" w:rsidRDefault="004928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2E"/>
    <w:rsid w:val="00120749"/>
    <w:rsid w:val="0049282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2014-02-03T22:23:00Z</dcterms:created>
  <dcterms:modified xsi:type="dcterms:W3CDTF">2014-02-03T22:23:00Z</dcterms:modified>
</cp:coreProperties>
</file>