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D87F31" w14:textId="77777777" w:rsidR="008C15F4" w:rsidRDefault="008C15F4" w:rsidP="008C15F4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Thomas CHYRCH</w:t>
      </w:r>
      <w:r>
        <w:rPr>
          <w:rStyle w:val="s1"/>
        </w:rPr>
        <w:t xml:space="preserve">       (fl.1505)</w:t>
      </w:r>
    </w:p>
    <w:p w14:paraId="55946FEA" w14:textId="77777777" w:rsidR="008C15F4" w:rsidRDefault="008C15F4" w:rsidP="008C15F4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Ashboking</w:t>
      </w:r>
      <w:proofErr w:type="spellEnd"/>
      <w:r>
        <w:rPr>
          <w:rStyle w:val="s1"/>
        </w:rPr>
        <w:t>, Suffolk.</w:t>
      </w:r>
    </w:p>
    <w:p w14:paraId="3A963A2D" w14:textId="77777777" w:rsidR="008C15F4" w:rsidRDefault="008C15F4" w:rsidP="008C15F4">
      <w:pPr>
        <w:pStyle w:val="NoSpacing"/>
        <w:tabs>
          <w:tab w:val="left" w:pos="720"/>
        </w:tabs>
        <w:rPr>
          <w:rStyle w:val="s1"/>
        </w:rPr>
      </w:pPr>
    </w:p>
    <w:p w14:paraId="3042A5D8" w14:textId="77777777" w:rsidR="008C15F4" w:rsidRDefault="008C15F4" w:rsidP="008C15F4">
      <w:pPr>
        <w:pStyle w:val="NoSpacing"/>
        <w:tabs>
          <w:tab w:val="left" w:pos="720"/>
        </w:tabs>
        <w:rPr>
          <w:rStyle w:val="s1"/>
        </w:rPr>
      </w:pPr>
    </w:p>
    <w:p w14:paraId="07E10C9D" w14:textId="77777777" w:rsidR="008C15F4" w:rsidRDefault="008C15F4" w:rsidP="008C15F4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5FAD9EE7" w14:textId="77777777" w:rsidR="008C15F4" w:rsidRDefault="008C15F4" w:rsidP="008C15F4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Garnon66)</w:t>
      </w:r>
    </w:p>
    <w:p w14:paraId="22B5E2C8" w14:textId="77777777" w:rsidR="008C15F4" w:rsidRDefault="008C15F4" w:rsidP="008C15F4">
      <w:pPr>
        <w:pStyle w:val="NoSpacing"/>
        <w:tabs>
          <w:tab w:val="left" w:pos="720"/>
        </w:tabs>
        <w:rPr>
          <w:rStyle w:val="s1"/>
        </w:rPr>
      </w:pPr>
    </w:p>
    <w:p w14:paraId="36C9C47C" w14:textId="77777777" w:rsidR="008C15F4" w:rsidRDefault="008C15F4" w:rsidP="008C15F4">
      <w:pPr>
        <w:pStyle w:val="NoSpacing"/>
        <w:tabs>
          <w:tab w:val="left" w:pos="720"/>
        </w:tabs>
        <w:rPr>
          <w:rStyle w:val="s1"/>
        </w:rPr>
      </w:pPr>
    </w:p>
    <w:p w14:paraId="75839ADE" w14:textId="77777777" w:rsidR="008C15F4" w:rsidRDefault="008C15F4" w:rsidP="008C15F4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24 December 2019</w:t>
      </w:r>
    </w:p>
    <w:p w14:paraId="5AAEC81F" w14:textId="77777777" w:rsidR="006B2F86" w:rsidRPr="00E71FC3" w:rsidRDefault="008C15F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E443B9" w14:textId="77777777" w:rsidR="008C15F4" w:rsidRDefault="008C15F4" w:rsidP="00E71FC3">
      <w:pPr>
        <w:spacing w:after="0" w:line="240" w:lineRule="auto"/>
      </w:pPr>
      <w:r>
        <w:separator/>
      </w:r>
    </w:p>
  </w:endnote>
  <w:endnote w:type="continuationSeparator" w:id="0">
    <w:p w14:paraId="19133537" w14:textId="77777777" w:rsidR="008C15F4" w:rsidRDefault="008C15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DA8B79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403974" w14:textId="77777777" w:rsidR="008C15F4" w:rsidRDefault="008C15F4" w:rsidP="00E71FC3">
      <w:pPr>
        <w:spacing w:after="0" w:line="240" w:lineRule="auto"/>
      </w:pPr>
      <w:r>
        <w:separator/>
      </w:r>
    </w:p>
  </w:footnote>
  <w:footnote w:type="continuationSeparator" w:id="0">
    <w:p w14:paraId="0ADAC994" w14:textId="77777777" w:rsidR="008C15F4" w:rsidRDefault="008C15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5F4"/>
    <w:rsid w:val="001A7C09"/>
    <w:rsid w:val="00577BD5"/>
    <w:rsid w:val="006A1F77"/>
    <w:rsid w:val="00733BE7"/>
    <w:rsid w:val="008C15F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66253"/>
  <w15:chartTrackingRefBased/>
  <w15:docId w15:val="{F174226B-A185-4A88-A781-E86628D0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8C15F4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8C15F4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2020-01-12T21:23:00Z</dcterms:created>
  <dcterms:modified xsi:type="dcterms:W3CDTF">2020-01-12T21:24:00Z</dcterms:modified>
</cp:coreProperties>
</file>