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68D59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CHYRCH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076944FC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Islington.</w:t>
      </w:r>
    </w:p>
    <w:p w14:paraId="6C882D1E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37D33B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AF57AC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Chaunteney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King’s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</w:t>
      </w:r>
    </w:p>
    <w:p w14:paraId="70C34822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him.</w:t>
      </w:r>
    </w:p>
    <w:p w14:paraId="0EB33AB6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http://aalt.law.uh.edu/Indices/CP40Indices/CP40_Indices.html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CE0236C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(Hilary Term 1485 – January to March)</w:t>
      </w:r>
    </w:p>
    <w:p w14:paraId="0DBBAEC5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2C6872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AFD60C" w14:textId="77777777" w:rsidR="002C6343" w:rsidRDefault="002C6343" w:rsidP="002C63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2022</w:t>
      </w:r>
    </w:p>
    <w:p w14:paraId="2D36D6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5AB89" w14:textId="77777777" w:rsidR="002C6343" w:rsidRDefault="002C6343" w:rsidP="009139A6">
      <w:r>
        <w:separator/>
      </w:r>
    </w:p>
  </w:endnote>
  <w:endnote w:type="continuationSeparator" w:id="0">
    <w:p w14:paraId="72A6AD15" w14:textId="77777777" w:rsidR="002C6343" w:rsidRDefault="002C63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FC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D06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EE7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AC9A4" w14:textId="77777777" w:rsidR="002C6343" w:rsidRDefault="002C6343" w:rsidP="009139A6">
      <w:r>
        <w:separator/>
      </w:r>
    </w:p>
  </w:footnote>
  <w:footnote w:type="continuationSeparator" w:id="0">
    <w:p w14:paraId="1065CF53" w14:textId="77777777" w:rsidR="002C6343" w:rsidRDefault="002C63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213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EB3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B2B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43"/>
    <w:rsid w:val="000666E0"/>
    <w:rsid w:val="002510B7"/>
    <w:rsid w:val="002C634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3CD0F"/>
  <w15:chartTrackingRefBased/>
  <w15:docId w15:val="{0EA186AA-CEF2-4E83-89DB-9B9D517E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C63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_Indice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2022-06-03T20:39:00Z</dcterms:created>
  <dcterms:modified xsi:type="dcterms:W3CDTF">2022-06-03T20:40:00Z</dcterms:modified>
</cp:coreProperties>
</file>