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4D76F1" w14:textId="77777777" w:rsidR="00294CD8" w:rsidRDefault="00294CD8" w:rsidP="00294C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CHYPSTED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d.1405)</w:t>
      </w:r>
    </w:p>
    <w:p w14:paraId="57D8B984" w14:textId="77777777" w:rsidR="00294CD8" w:rsidRDefault="00294CD8" w:rsidP="00294C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3051DF1C" w14:textId="77777777" w:rsidR="00294CD8" w:rsidRDefault="00294CD8" w:rsidP="00294CD8">
      <w:pPr>
        <w:rPr>
          <w:rFonts w:ascii="Times New Roman" w:hAnsi="Times New Roman" w:cs="Times New Roman"/>
          <w:sz w:val="24"/>
          <w:szCs w:val="24"/>
        </w:rPr>
      </w:pPr>
    </w:p>
    <w:p w14:paraId="4FE90D10" w14:textId="77777777" w:rsidR="00294CD8" w:rsidRDefault="00294CD8" w:rsidP="00294CD8">
      <w:pPr>
        <w:rPr>
          <w:rFonts w:ascii="Times New Roman" w:hAnsi="Times New Roman" w:cs="Times New Roman"/>
          <w:sz w:val="24"/>
          <w:szCs w:val="24"/>
        </w:rPr>
      </w:pPr>
    </w:p>
    <w:p w14:paraId="3AA6FB20" w14:textId="77777777" w:rsidR="00294CD8" w:rsidRDefault="00294CD8" w:rsidP="00294C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 May1405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32FCCC13" w14:textId="77777777" w:rsidR="00294CD8" w:rsidRDefault="00294CD8" w:rsidP="00294CD8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p.246)</w:t>
      </w:r>
    </w:p>
    <w:p w14:paraId="272DB963" w14:textId="77777777" w:rsidR="00294CD8" w:rsidRDefault="00294CD8" w:rsidP="00294C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Jul.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Probate of his Will.    (ibid.)</w:t>
      </w:r>
    </w:p>
    <w:p w14:paraId="202DE58E" w14:textId="77777777" w:rsidR="00294CD8" w:rsidRDefault="00294CD8" w:rsidP="00294CD8">
      <w:pPr>
        <w:rPr>
          <w:rFonts w:ascii="Times New Roman" w:hAnsi="Times New Roman" w:cs="Times New Roman"/>
          <w:sz w:val="24"/>
          <w:szCs w:val="24"/>
        </w:rPr>
      </w:pPr>
    </w:p>
    <w:p w14:paraId="1BCC4338" w14:textId="77777777" w:rsidR="00294CD8" w:rsidRDefault="00294CD8" w:rsidP="00294CD8">
      <w:pPr>
        <w:rPr>
          <w:rFonts w:ascii="Times New Roman" w:hAnsi="Times New Roman" w:cs="Times New Roman"/>
          <w:sz w:val="24"/>
          <w:szCs w:val="24"/>
        </w:rPr>
      </w:pPr>
    </w:p>
    <w:p w14:paraId="063B6B87" w14:textId="77777777" w:rsidR="00294CD8" w:rsidRDefault="00294CD8" w:rsidP="00294CD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December 2021</w:t>
      </w:r>
    </w:p>
    <w:p w14:paraId="7CC3FBD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D9BD21" w14:textId="77777777" w:rsidR="00294CD8" w:rsidRDefault="00294CD8" w:rsidP="009139A6">
      <w:r>
        <w:separator/>
      </w:r>
    </w:p>
  </w:endnote>
  <w:endnote w:type="continuationSeparator" w:id="0">
    <w:p w14:paraId="65050010" w14:textId="77777777" w:rsidR="00294CD8" w:rsidRDefault="00294CD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01F80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874AA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DFBC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A223AE" w14:textId="77777777" w:rsidR="00294CD8" w:rsidRDefault="00294CD8" w:rsidP="009139A6">
      <w:r>
        <w:separator/>
      </w:r>
    </w:p>
  </w:footnote>
  <w:footnote w:type="continuationSeparator" w:id="0">
    <w:p w14:paraId="7943BDE5" w14:textId="77777777" w:rsidR="00294CD8" w:rsidRDefault="00294CD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27992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FF454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BA758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CD8"/>
    <w:rsid w:val="000666E0"/>
    <w:rsid w:val="002510B7"/>
    <w:rsid w:val="00294CD8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2D7DF2"/>
  <w15:chartTrackingRefBased/>
  <w15:docId w15:val="{63ADD76D-FC31-45CE-98A9-5DA92D59E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4CD8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55</Words>
  <Characters>317</Characters>
  <Application>Microsoft Office Word</Application>
  <DocSecurity>0</DocSecurity>
  <Lines>2</Lines>
  <Paragraphs>1</Paragraphs>
  <ScaleCrop>false</ScaleCrop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2022-01-10T07:45:00Z</dcterms:created>
  <dcterms:modified xsi:type="dcterms:W3CDTF">2022-01-10T07:46:00Z</dcterms:modified>
</cp:coreProperties>
</file>