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9A55F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CHYPPENHAM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7FD9D991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Salisbury.</w:t>
      </w:r>
    </w:p>
    <w:p w14:paraId="637C8862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B89096B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33B2457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Chyld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John Montagu(q.v.)</w:t>
      </w:r>
    </w:p>
    <w:p w14:paraId="5EEDE89B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he was granted the subsidy and alnage of cloths for sale in </w:t>
      </w:r>
    </w:p>
    <w:p w14:paraId="68017BB1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Wiltshire.     (C.F.R. 1399-1405 p.276)</w:t>
      </w:r>
    </w:p>
    <w:p w14:paraId="1BF31908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81418AE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039DB6" w14:textId="77777777" w:rsidR="005215A7" w:rsidRDefault="005215A7" w:rsidP="005215A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July 2021</w:t>
      </w:r>
    </w:p>
    <w:p w14:paraId="268F268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56FA3" w14:textId="77777777" w:rsidR="005215A7" w:rsidRDefault="005215A7" w:rsidP="009139A6">
      <w:r>
        <w:separator/>
      </w:r>
    </w:p>
  </w:endnote>
  <w:endnote w:type="continuationSeparator" w:id="0">
    <w:p w14:paraId="5CB0A6E6" w14:textId="77777777" w:rsidR="005215A7" w:rsidRDefault="005215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2D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A239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A2F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68912" w14:textId="77777777" w:rsidR="005215A7" w:rsidRDefault="005215A7" w:rsidP="009139A6">
      <w:r>
        <w:separator/>
      </w:r>
    </w:p>
  </w:footnote>
  <w:footnote w:type="continuationSeparator" w:id="0">
    <w:p w14:paraId="6463FBCF" w14:textId="77777777" w:rsidR="005215A7" w:rsidRDefault="005215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00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17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32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A7"/>
    <w:rsid w:val="000666E0"/>
    <w:rsid w:val="002510B7"/>
    <w:rsid w:val="005215A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830AA"/>
  <w15:chartTrackingRefBased/>
  <w15:docId w15:val="{6BBAB323-87A4-4ACD-ACAD-0D808836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2021-07-24T11:24:00Z</dcterms:created>
  <dcterms:modified xsi:type="dcterms:W3CDTF">2021-07-24T11:24:00Z</dcterms:modified>
</cp:coreProperties>
</file>