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AFC908" w14:textId="77777777" w:rsidR="009B11CA" w:rsidRDefault="00CA3D19" w:rsidP="009B11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CHYPLEYGH</w:t>
      </w:r>
      <w:r w:rsidR="009B11CA">
        <w:rPr>
          <w:rFonts w:ascii="Times New Roman" w:hAnsi="Times New Roman" w:cs="Times New Roman"/>
          <w:sz w:val="24"/>
          <w:szCs w:val="24"/>
        </w:rPr>
        <w:t xml:space="preserve">       (fl.1406)</w:t>
      </w:r>
    </w:p>
    <w:p w14:paraId="29BFFF9D" w14:textId="77777777" w:rsidR="009B11CA" w:rsidRDefault="009B11CA" w:rsidP="009B11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BDFD5B" w14:textId="54211523" w:rsidR="009B11CA" w:rsidRDefault="009B11CA" w:rsidP="009B11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711AB6" w14:textId="77777777" w:rsidR="00E74947" w:rsidRDefault="00E74947" w:rsidP="00E749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Taunton,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Somnerset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131AA1B2" w14:textId="77777777" w:rsidR="00E74947" w:rsidRDefault="00E74947" w:rsidP="00E749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Eleanor Mortimer(q.v.).</w:t>
      </w:r>
    </w:p>
    <w:p w14:paraId="1434D236" w14:textId="7FB9DA84" w:rsidR="00E74947" w:rsidRDefault="00E74947" w:rsidP="00E749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5232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19-47)</w:t>
      </w:r>
    </w:p>
    <w:p w14:paraId="24AD654D" w14:textId="77777777" w:rsidR="009B11CA" w:rsidRDefault="009B11CA" w:rsidP="009B11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Mar.1406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Taunton,</w:t>
      </w:r>
    </w:p>
    <w:p w14:paraId="2B13FB43" w14:textId="77777777" w:rsidR="009B11CA" w:rsidRDefault="009B11CA" w:rsidP="009B11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Somerset, into lands of Eleanor Mortimer(q.v.).</w:t>
      </w:r>
    </w:p>
    <w:p w14:paraId="389B0D56" w14:textId="77777777" w:rsidR="009B11CA" w:rsidRDefault="009B11CA" w:rsidP="009B11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19-47)</w:t>
      </w:r>
    </w:p>
    <w:p w14:paraId="2F5B6779" w14:textId="77777777" w:rsidR="009B11CA" w:rsidRDefault="009B11CA" w:rsidP="009B11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9D4E85" w14:textId="77777777" w:rsidR="009B11CA" w:rsidRDefault="009B11CA" w:rsidP="009B11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DA1BB0" w14:textId="77777777" w:rsidR="009B11CA" w:rsidRDefault="009B11CA" w:rsidP="009B11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2021</w:t>
      </w:r>
    </w:p>
    <w:p w14:paraId="6CE42BC0" w14:textId="1BB749B7" w:rsidR="00BA00AB" w:rsidRPr="009B11CA" w:rsidRDefault="00E7494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October 2022</w:t>
      </w:r>
    </w:p>
    <w:sectPr w:rsidR="00BA00AB" w:rsidRPr="009B11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C86A88" w14:textId="77777777" w:rsidR="00CA3D19" w:rsidRDefault="00CA3D19" w:rsidP="009139A6">
      <w:r>
        <w:separator/>
      </w:r>
    </w:p>
  </w:endnote>
  <w:endnote w:type="continuationSeparator" w:id="0">
    <w:p w14:paraId="1818AA28" w14:textId="77777777" w:rsidR="00CA3D19" w:rsidRDefault="00CA3D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6BB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2A7E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FF98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6F48DC" w14:textId="77777777" w:rsidR="00CA3D19" w:rsidRDefault="00CA3D19" w:rsidP="009139A6">
      <w:r>
        <w:separator/>
      </w:r>
    </w:p>
  </w:footnote>
  <w:footnote w:type="continuationSeparator" w:id="0">
    <w:p w14:paraId="3FB9D774" w14:textId="77777777" w:rsidR="00CA3D19" w:rsidRDefault="00CA3D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C43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688E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BC66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D19"/>
    <w:rsid w:val="000052F4"/>
    <w:rsid w:val="000666E0"/>
    <w:rsid w:val="002510B7"/>
    <w:rsid w:val="005C130B"/>
    <w:rsid w:val="00826F5C"/>
    <w:rsid w:val="009139A6"/>
    <w:rsid w:val="009448BB"/>
    <w:rsid w:val="009B11CA"/>
    <w:rsid w:val="00A3176C"/>
    <w:rsid w:val="00AE65F8"/>
    <w:rsid w:val="00BA00AB"/>
    <w:rsid w:val="00CA3D19"/>
    <w:rsid w:val="00CB4ED9"/>
    <w:rsid w:val="00DF7A5E"/>
    <w:rsid w:val="00E7494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D5CC9"/>
  <w15:chartTrackingRefBased/>
  <w15:docId w15:val="{1EF7B88B-B779-4923-A9BE-64259E90A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749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2021-09-07T12:59:00Z</dcterms:created>
  <dcterms:modified xsi:type="dcterms:W3CDTF">2024-10-07T08:32:00Z</dcterms:modified>
</cp:coreProperties>
</file>