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518EA" w14:textId="77777777" w:rsidR="004C4015" w:rsidRDefault="004C4015" w:rsidP="004C40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CHYNY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35397B23" w14:textId="77777777" w:rsidR="004C4015" w:rsidRDefault="004C4015" w:rsidP="004C40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935B50B" w14:textId="77777777" w:rsidR="004C4015" w:rsidRDefault="004C4015" w:rsidP="004C4015">
      <w:pPr>
        <w:pStyle w:val="NoSpacing"/>
        <w:rPr>
          <w:rFonts w:cs="Times New Roman"/>
          <w:szCs w:val="24"/>
        </w:rPr>
      </w:pPr>
    </w:p>
    <w:p w14:paraId="1C6F6434" w14:textId="77777777" w:rsidR="004C4015" w:rsidRDefault="004C4015" w:rsidP="004C4015">
      <w:pPr>
        <w:pStyle w:val="NoSpacing"/>
        <w:rPr>
          <w:rFonts w:cs="Times New Roman"/>
          <w:szCs w:val="24"/>
        </w:rPr>
      </w:pPr>
    </w:p>
    <w:p w14:paraId="7863E672" w14:textId="77777777" w:rsidR="004C4015" w:rsidRDefault="004C4015" w:rsidP="004C40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He took on an apprentice, William Stacy(q.v.).</w:t>
      </w:r>
    </w:p>
    <w:p w14:paraId="2B8C8F2A" w14:textId="77777777" w:rsidR="004C4015" w:rsidRDefault="004C4015" w:rsidP="004C40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6F8E">
          <w:rPr>
            <w:rStyle w:val="Hyperlink"/>
            <w:rFonts w:cs="Times New Roman"/>
            <w:szCs w:val="24"/>
          </w:rPr>
          <w:t>www.londonroll.com</w:t>
        </w:r>
      </w:hyperlink>
      <w:r>
        <w:rPr>
          <w:rFonts w:cs="Times New Roman"/>
          <w:szCs w:val="24"/>
        </w:rPr>
        <w:t xml:space="preserve"> )</w:t>
      </w:r>
    </w:p>
    <w:p w14:paraId="4A5CF987" w14:textId="77777777" w:rsidR="004C4015" w:rsidRDefault="004C4015" w:rsidP="004C4015">
      <w:pPr>
        <w:pStyle w:val="NoSpacing"/>
        <w:rPr>
          <w:rFonts w:cs="Times New Roman"/>
          <w:szCs w:val="24"/>
        </w:rPr>
      </w:pPr>
    </w:p>
    <w:p w14:paraId="6BDD7D84" w14:textId="77777777" w:rsidR="004C4015" w:rsidRDefault="004C4015" w:rsidP="004C4015">
      <w:pPr>
        <w:pStyle w:val="NoSpacing"/>
        <w:rPr>
          <w:rFonts w:cs="Times New Roman"/>
          <w:szCs w:val="24"/>
        </w:rPr>
      </w:pPr>
    </w:p>
    <w:p w14:paraId="2B252A1D" w14:textId="77777777" w:rsidR="004C4015" w:rsidRDefault="004C4015" w:rsidP="004C40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2024</w:t>
      </w:r>
    </w:p>
    <w:p w14:paraId="6BCF2C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B18868" w14:textId="77777777" w:rsidR="004C4015" w:rsidRDefault="004C4015" w:rsidP="009139A6">
      <w:r>
        <w:separator/>
      </w:r>
    </w:p>
  </w:endnote>
  <w:endnote w:type="continuationSeparator" w:id="0">
    <w:p w14:paraId="4DD8CAC7" w14:textId="77777777" w:rsidR="004C4015" w:rsidRDefault="004C40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7FB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D4E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336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AF155" w14:textId="77777777" w:rsidR="004C4015" w:rsidRDefault="004C4015" w:rsidP="009139A6">
      <w:r>
        <w:separator/>
      </w:r>
    </w:p>
  </w:footnote>
  <w:footnote w:type="continuationSeparator" w:id="0">
    <w:p w14:paraId="604EB4EB" w14:textId="77777777" w:rsidR="004C4015" w:rsidRDefault="004C40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B99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B6E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0D3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15"/>
    <w:rsid w:val="000666E0"/>
    <w:rsid w:val="00101CE1"/>
    <w:rsid w:val="002510B7"/>
    <w:rsid w:val="00270799"/>
    <w:rsid w:val="004C40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85F52"/>
  <w15:chartTrackingRefBased/>
  <w15:docId w15:val="{3812440A-9AD5-46C4-A974-4F43D41B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C40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2024-12-08T15:21:00Z</dcterms:created>
  <dcterms:modified xsi:type="dcterms:W3CDTF">2024-12-08T15:21:00Z</dcterms:modified>
</cp:coreProperties>
</file>