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44A" w:rsidRDefault="00DC144A" w:rsidP="00DC144A">
      <w:pPr>
        <w:pStyle w:val="NoSpacing"/>
      </w:pPr>
      <w:r>
        <w:rPr>
          <w:u w:val="single"/>
        </w:rPr>
        <w:t>John CHYNNORY</w:t>
      </w:r>
      <w:r>
        <w:t xml:space="preserve">        (fl.1431)</w:t>
      </w:r>
    </w:p>
    <w:p w:rsidR="00DC144A" w:rsidRDefault="00DC144A" w:rsidP="00DC144A">
      <w:pPr>
        <w:pStyle w:val="NoSpacing"/>
      </w:pPr>
    </w:p>
    <w:p w:rsidR="00DC144A" w:rsidRDefault="00DC144A" w:rsidP="00DC144A">
      <w:pPr>
        <w:pStyle w:val="NoSpacing"/>
      </w:pPr>
    </w:p>
    <w:p w:rsidR="00DC144A" w:rsidRDefault="00DC144A" w:rsidP="00DC144A">
      <w:pPr>
        <w:pStyle w:val="NoSpacing"/>
      </w:pPr>
      <w:r>
        <w:t>21 Oct.1431</w:t>
      </w:r>
      <w:r>
        <w:tab/>
        <w:t xml:space="preserve">He was a juror on the inquisition post mortem held at </w:t>
      </w:r>
      <w:proofErr w:type="spellStart"/>
      <w:r>
        <w:t>Henhowe</w:t>
      </w:r>
      <w:proofErr w:type="spellEnd"/>
      <w:r>
        <w:t>, Suffolk,</w:t>
      </w:r>
    </w:p>
    <w:p w:rsidR="00DC144A" w:rsidRDefault="00DC144A" w:rsidP="00DC144A">
      <w:pPr>
        <w:pStyle w:val="NoSpacing"/>
      </w:pPr>
      <w:r>
        <w:tab/>
      </w:r>
      <w:r>
        <w:tab/>
        <w:t>into the lands of the late Philip Caxton(q.v.).</w:t>
      </w:r>
    </w:p>
    <w:p w:rsidR="00DC144A" w:rsidRDefault="00DC144A" w:rsidP="00DC144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p.329)</w:t>
      </w:r>
    </w:p>
    <w:p w:rsidR="00D66975" w:rsidRDefault="00D66975" w:rsidP="00D66975">
      <w:pPr>
        <w:pStyle w:val="NoSpacing"/>
      </w:pPr>
      <w:r>
        <w:t>22 Oct.1431</w:t>
      </w:r>
      <w:r>
        <w:tab/>
        <w:t xml:space="preserve">He was a juror on the inquisition post mortem at </w:t>
      </w:r>
      <w:proofErr w:type="spellStart"/>
      <w:r>
        <w:t>Henhowe</w:t>
      </w:r>
      <w:proofErr w:type="spellEnd"/>
      <w:r>
        <w:t>, Suffolk, into</w:t>
      </w:r>
    </w:p>
    <w:p w:rsidR="00D66975" w:rsidRDefault="00D66975" w:rsidP="00D66975">
      <w:pPr>
        <w:pStyle w:val="NoSpacing"/>
      </w:pPr>
      <w:r>
        <w:tab/>
      </w:r>
      <w:r>
        <w:tab/>
        <w:t>lands of the late Philippa, Duchess of York(q.v.).</w:t>
      </w:r>
    </w:p>
    <w:p w:rsidR="00D66975" w:rsidRDefault="00D66975" w:rsidP="00D6697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p.371)</w:t>
      </w:r>
    </w:p>
    <w:p w:rsidR="00D66975" w:rsidRDefault="00D66975" w:rsidP="00DC144A">
      <w:pPr>
        <w:pStyle w:val="NoSpacing"/>
      </w:pPr>
    </w:p>
    <w:p w:rsidR="00DC144A" w:rsidRDefault="00DC144A" w:rsidP="00DC144A">
      <w:pPr>
        <w:pStyle w:val="NoSpacing"/>
      </w:pPr>
    </w:p>
    <w:p w:rsidR="00DC144A" w:rsidRDefault="00DC144A" w:rsidP="00DC144A">
      <w:pPr>
        <w:pStyle w:val="NoSpacing"/>
      </w:pPr>
    </w:p>
    <w:p w:rsidR="00E47068" w:rsidRDefault="00DC144A" w:rsidP="00DC144A">
      <w:pPr>
        <w:pStyle w:val="NoSpacing"/>
      </w:pPr>
      <w:r>
        <w:t>6 August 2015</w:t>
      </w:r>
    </w:p>
    <w:p w:rsidR="00D66975" w:rsidRPr="00DC144A" w:rsidRDefault="00D66975" w:rsidP="00DC144A">
      <w:pPr>
        <w:pStyle w:val="NoSpacing"/>
      </w:pPr>
      <w:r>
        <w:t>8 August 2016</w:t>
      </w:r>
      <w:bookmarkStart w:id="0" w:name="_GoBack"/>
      <w:bookmarkEnd w:id="0"/>
    </w:p>
    <w:sectPr w:rsidR="00D66975" w:rsidRPr="00DC14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44A" w:rsidRDefault="00DC144A" w:rsidP="00920DE3">
      <w:pPr>
        <w:spacing w:after="0" w:line="240" w:lineRule="auto"/>
      </w:pPr>
      <w:r>
        <w:separator/>
      </w:r>
    </w:p>
  </w:endnote>
  <w:endnote w:type="continuationSeparator" w:id="0">
    <w:p w:rsidR="00DC144A" w:rsidRDefault="00DC14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44A" w:rsidRDefault="00DC144A" w:rsidP="00920DE3">
      <w:pPr>
        <w:spacing w:after="0" w:line="240" w:lineRule="auto"/>
      </w:pPr>
      <w:r>
        <w:separator/>
      </w:r>
    </w:p>
  </w:footnote>
  <w:footnote w:type="continuationSeparator" w:id="0">
    <w:p w:rsidR="00DC144A" w:rsidRDefault="00DC14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44A"/>
    <w:rsid w:val="00120749"/>
    <w:rsid w:val="00624CAE"/>
    <w:rsid w:val="00920DE3"/>
    <w:rsid w:val="00C009D8"/>
    <w:rsid w:val="00CF53C8"/>
    <w:rsid w:val="00D66975"/>
    <w:rsid w:val="00DC144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623F1"/>
  <w15:docId w15:val="{EEA3CAD2-4A9D-486F-AC7A-459E30D1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2015-08-06T20:37:00Z</dcterms:created>
  <dcterms:modified xsi:type="dcterms:W3CDTF">2016-08-08T10:28:00Z</dcterms:modified>
</cp:coreProperties>
</file>