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0EB61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CHYNGELFORD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d.1407-8)</w:t>
      </w:r>
    </w:p>
    <w:p w14:paraId="6792C226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42F2AD0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8A1C78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72F631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E5BA464" w14:textId="77777777" w:rsidR="00F5662D" w:rsidRDefault="00F5662D" w:rsidP="00F5662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4CBE946D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Apr.1408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650FC6E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F0D1D7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AF02B1" w14:textId="77777777" w:rsidR="00F5662D" w:rsidRDefault="00F5662D" w:rsidP="00F566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2022</w:t>
      </w:r>
    </w:p>
    <w:p w14:paraId="2D6D24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3F27C" w14:textId="77777777" w:rsidR="00F5662D" w:rsidRDefault="00F5662D" w:rsidP="009139A6">
      <w:r>
        <w:separator/>
      </w:r>
    </w:p>
  </w:endnote>
  <w:endnote w:type="continuationSeparator" w:id="0">
    <w:p w14:paraId="05080D6C" w14:textId="77777777" w:rsidR="00F5662D" w:rsidRDefault="00F566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84A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E8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13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9C8EE" w14:textId="77777777" w:rsidR="00F5662D" w:rsidRDefault="00F5662D" w:rsidP="009139A6">
      <w:r>
        <w:separator/>
      </w:r>
    </w:p>
  </w:footnote>
  <w:footnote w:type="continuationSeparator" w:id="0">
    <w:p w14:paraId="66144B2C" w14:textId="77777777" w:rsidR="00F5662D" w:rsidRDefault="00F566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693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12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935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2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9D80A"/>
  <w15:chartTrackingRefBased/>
  <w15:docId w15:val="{E6202491-EEDF-41F0-B890-21AAF0C0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62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2022-06-30T20:37:00Z</dcterms:created>
  <dcterms:modified xsi:type="dcterms:W3CDTF">2022-06-30T20:38:00Z</dcterms:modified>
</cp:coreProperties>
</file>