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404B0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CHYNE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704BAE3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Witney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Weaver.</w:t>
      </w:r>
    </w:p>
    <w:p w14:paraId="6B82867B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96E0BBB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C4BFE7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Francis Lovell, Lord Lovell(q.v.), brought a plaint of trespass and fishing</w:t>
      </w:r>
    </w:p>
    <w:p w14:paraId="6002D8E2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 and 8 others.</w:t>
      </w:r>
    </w:p>
    <w:p w14:paraId="68473961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F7131EE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953C53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C37ECDA" w14:textId="77777777" w:rsidR="00A2488E" w:rsidRDefault="00A2488E" w:rsidP="00A2488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12C428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47085" w14:textId="77777777" w:rsidR="00A2488E" w:rsidRDefault="00A2488E" w:rsidP="009139A6">
      <w:r>
        <w:separator/>
      </w:r>
    </w:p>
  </w:endnote>
  <w:endnote w:type="continuationSeparator" w:id="0">
    <w:p w14:paraId="3E6EDF4C" w14:textId="77777777" w:rsidR="00A2488E" w:rsidRDefault="00A248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9F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7D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910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5DB7B" w14:textId="77777777" w:rsidR="00A2488E" w:rsidRDefault="00A2488E" w:rsidP="009139A6">
      <w:r>
        <w:separator/>
      </w:r>
    </w:p>
  </w:footnote>
  <w:footnote w:type="continuationSeparator" w:id="0">
    <w:p w14:paraId="1E3DF4D3" w14:textId="77777777" w:rsidR="00A2488E" w:rsidRDefault="00A248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5E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63B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D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8E"/>
    <w:rsid w:val="000666E0"/>
    <w:rsid w:val="002510B7"/>
    <w:rsid w:val="005C130B"/>
    <w:rsid w:val="00826F5C"/>
    <w:rsid w:val="009139A6"/>
    <w:rsid w:val="009448BB"/>
    <w:rsid w:val="00A2488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27FA5"/>
  <w15:chartTrackingRefBased/>
  <w15:docId w15:val="{62450468-1BF7-4E57-BD8D-A2BB0857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48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2021-11-18T14:54:00Z</dcterms:created>
  <dcterms:modified xsi:type="dcterms:W3CDTF">2021-11-18T14:54:00Z</dcterms:modified>
</cp:coreProperties>
</file>