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A03F7E" w14:textId="77777777" w:rsidR="00F72F0E" w:rsidRDefault="00F72F0E" w:rsidP="00F72F0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CHYNCHEBALD</w:t>
      </w:r>
      <w:r>
        <w:rPr>
          <w:rFonts w:ascii="Times New Roman" w:hAnsi="Times New Roman" w:cs="Times New Roman"/>
        </w:rPr>
        <w:t xml:space="preserve">       (fl.1484)</w:t>
      </w:r>
    </w:p>
    <w:p w14:paraId="56B07D0B" w14:textId="77777777" w:rsidR="00F72F0E" w:rsidRDefault="00F72F0E" w:rsidP="00F72F0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Feltwell</w:t>
      </w:r>
      <w:proofErr w:type="spellEnd"/>
      <w:r>
        <w:rPr>
          <w:rFonts w:ascii="Times New Roman" w:hAnsi="Times New Roman" w:cs="Times New Roman"/>
        </w:rPr>
        <w:t>, Norfolk. Husbandman.</w:t>
      </w:r>
    </w:p>
    <w:p w14:paraId="4BB9F8A5" w14:textId="77777777" w:rsidR="00F72F0E" w:rsidRDefault="00F72F0E" w:rsidP="00F72F0E">
      <w:pPr>
        <w:rPr>
          <w:rFonts w:ascii="Times New Roman" w:hAnsi="Times New Roman" w:cs="Times New Roman"/>
        </w:rPr>
      </w:pPr>
    </w:p>
    <w:p w14:paraId="3884B021" w14:textId="77777777" w:rsidR="00F72F0E" w:rsidRDefault="00F72F0E" w:rsidP="00F72F0E">
      <w:pPr>
        <w:rPr>
          <w:rFonts w:ascii="Times New Roman" w:hAnsi="Times New Roman" w:cs="Times New Roman"/>
        </w:rPr>
      </w:pPr>
    </w:p>
    <w:p w14:paraId="5565A1D4" w14:textId="77777777" w:rsidR="00F72F0E" w:rsidRDefault="00F72F0E" w:rsidP="00F72F0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Whyghton</w:t>
      </w:r>
      <w:proofErr w:type="spellEnd"/>
      <w:r>
        <w:rPr>
          <w:rFonts w:ascii="Times New Roman" w:hAnsi="Times New Roman" w:cs="Times New Roman"/>
        </w:rPr>
        <w:t xml:space="preserve"> of Cambridge(q.v.) brought a plaint of debt against him,</w:t>
      </w:r>
    </w:p>
    <w:p w14:paraId="36FE1290" w14:textId="77777777" w:rsidR="00F72F0E" w:rsidRDefault="00F72F0E" w:rsidP="00F72F0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Edmund </w:t>
      </w:r>
      <w:proofErr w:type="spellStart"/>
      <w:r>
        <w:rPr>
          <w:rFonts w:ascii="Times New Roman" w:hAnsi="Times New Roman" w:cs="Times New Roman"/>
        </w:rPr>
        <w:t>Cowale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Feltwell</w:t>
      </w:r>
      <w:proofErr w:type="spellEnd"/>
      <w:r>
        <w:rPr>
          <w:rFonts w:ascii="Times New Roman" w:hAnsi="Times New Roman" w:cs="Times New Roman"/>
        </w:rPr>
        <w:t xml:space="preserve">(q.v.), Richard Letton of Bottisham(q.v.), </w:t>
      </w:r>
    </w:p>
    <w:p w14:paraId="4C1B0244" w14:textId="77777777" w:rsidR="00F72F0E" w:rsidRDefault="00F72F0E" w:rsidP="00F72F0E">
      <w:pPr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Robert </w:t>
      </w:r>
      <w:proofErr w:type="spellStart"/>
      <w:r>
        <w:rPr>
          <w:rFonts w:ascii="Times New Roman" w:hAnsi="Times New Roman" w:cs="Times New Roman"/>
        </w:rPr>
        <w:t>Swayn</w:t>
      </w:r>
      <w:proofErr w:type="spellEnd"/>
      <w:r>
        <w:rPr>
          <w:rFonts w:ascii="Times New Roman" w:hAnsi="Times New Roman" w:cs="Times New Roman"/>
        </w:rPr>
        <w:t xml:space="preserve"> of Bottisham(q.v.) and John </w:t>
      </w:r>
      <w:proofErr w:type="spellStart"/>
      <w:r>
        <w:rPr>
          <w:rFonts w:ascii="Times New Roman" w:hAnsi="Times New Roman" w:cs="Times New Roman"/>
        </w:rPr>
        <w:t>Aunger</w:t>
      </w:r>
      <w:proofErr w:type="spellEnd"/>
      <w:r>
        <w:rPr>
          <w:rFonts w:ascii="Times New Roman" w:hAnsi="Times New Roman" w:cs="Times New Roman"/>
        </w:rPr>
        <w:t xml:space="preserve"> of Burton(q.v.).</w:t>
      </w:r>
    </w:p>
    <w:p w14:paraId="4332D062" w14:textId="77777777" w:rsidR="00F72F0E" w:rsidRDefault="00F72F0E" w:rsidP="00F72F0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5B4774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0F7105BD" w14:textId="77777777" w:rsidR="00F72F0E" w:rsidRDefault="00F72F0E" w:rsidP="00F72F0E">
      <w:pPr>
        <w:rPr>
          <w:rFonts w:ascii="Times New Roman" w:hAnsi="Times New Roman" w:cs="Times New Roman"/>
        </w:rPr>
      </w:pPr>
    </w:p>
    <w:p w14:paraId="7DF5D7BB" w14:textId="77777777" w:rsidR="00F72F0E" w:rsidRDefault="00F72F0E" w:rsidP="00F72F0E">
      <w:pPr>
        <w:rPr>
          <w:rFonts w:ascii="Times New Roman" w:hAnsi="Times New Roman" w:cs="Times New Roman"/>
        </w:rPr>
      </w:pPr>
    </w:p>
    <w:p w14:paraId="5B622A5A" w14:textId="77777777" w:rsidR="00F72F0E" w:rsidRDefault="00F72F0E" w:rsidP="00F72F0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 April 2019</w:t>
      </w:r>
    </w:p>
    <w:p w14:paraId="70099975" w14:textId="77777777" w:rsidR="006B2F86" w:rsidRPr="00E71FC3" w:rsidRDefault="00F72F0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3D1723" w14:textId="77777777" w:rsidR="00F72F0E" w:rsidRDefault="00F72F0E" w:rsidP="00E71FC3">
      <w:r>
        <w:separator/>
      </w:r>
    </w:p>
  </w:endnote>
  <w:endnote w:type="continuationSeparator" w:id="0">
    <w:p w14:paraId="512295A7" w14:textId="77777777" w:rsidR="00F72F0E" w:rsidRDefault="00F72F0E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531DFF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510847" w14:textId="77777777" w:rsidR="00F72F0E" w:rsidRDefault="00F72F0E" w:rsidP="00E71FC3">
      <w:r>
        <w:separator/>
      </w:r>
    </w:p>
  </w:footnote>
  <w:footnote w:type="continuationSeparator" w:id="0">
    <w:p w14:paraId="4BD71421" w14:textId="77777777" w:rsidR="00F72F0E" w:rsidRDefault="00F72F0E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2F0E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72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1F47A4"/>
  <w15:chartTrackingRefBased/>
  <w15:docId w15:val="{56197364-4FC3-4095-AAA2-1887224B5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2F0E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F72F0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65</Words>
  <Characters>375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2019-04-26T16:55:00Z</dcterms:created>
  <dcterms:modified xsi:type="dcterms:W3CDTF">2019-04-26T16:55:00Z</dcterms:modified>
</cp:coreProperties>
</file>