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A559" w14:textId="77777777" w:rsidR="00D87E45" w:rsidRDefault="00D87E45" w:rsidP="00D87E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CHYNCHE</w:t>
      </w:r>
      <w:r>
        <w:rPr>
          <w:rFonts w:ascii="Times New Roman" w:hAnsi="Times New Roman" w:cs="Times New Roman"/>
          <w:lang w:val="en-US"/>
        </w:rPr>
        <w:t xml:space="preserve">       (fl.1487)</w:t>
      </w:r>
    </w:p>
    <w:p w14:paraId="471236D4" w14:textId="77777777" w:rsidR="00D87E45" w:rsidRDefault="00D87E45" w:rsidP="00D87E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Henham, Suffolk. Yeoman.</w:t>
      </w:r>
    </w:p>
    <w:p w14:paraId="20CE385C" w14:textId="77777777" w:rsidR="00D87E45" w:rsidRDefault="00D87E45" w:rsidP="00D87E45">
      <w:pPr>
        <w:pStyle w:val="NoSpacing"/>
        <w:rPr>
          <w:rFonts w:ascii="Times New Roman" w:hAnsi="Times New Roman" w:cs="Times New Roman"/>
          <w:lang w:val="en-US"/>
        </w:rPr>
      </w:pPr>
    </w:p>
    <w:p w14:paraId="2254F6FE" w14:textId="77777777" w:rsidR="00D87E45" w:rsidRDefault="00D87E45" w:rsidP="00D87E45">
      <w:pPr>
        <w:pStyle w:val="NoSpacing"/>
        <w:rPr>
          <w:rFonts w:ascii="Times New Roman" w:hAnsi="Times New Roman" w:cs="Times New Roman"/>
          <w:lang w:val="en-US"/>
        </w:rPr>
      </w:pPr>
    </w:p>
    <w:p w14:paraId="30943262" w14:textId="77777777" w:rsidR="00D87E45" w:rsidRDefault="00D87E45" w:rsidP="00D87E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The King indicted him and 38 others for trespass and riot.</w:t>
      </w:r>
    </w:p>
    <w:p w14:paraId="405DB7B6" w14:textId="77777777" w:rsidR="00D87E45" w:rsidRDefault="00D87E45" w:rsidP="00D87E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65DA059" w14:textId="77777777" w:rsidR="00D87E45" w:rsidRDefault="00D87E45" w:rsidP="00D87E45">
      <w:pPr>
        <w:pStyle w:val="NoSpacing"/>
        <w:rPr>
          <w:rFonts w:ascii="Times New Roman" w:hAnsi="Times New Roman" w:cs="Times New Roman"/>
          <w:lang w:val="en-US"/>
        </w:rPr>
      </w:pPr>
    </w:p>
    <w:p w14:paraId="30DD715E" w14:textId="77777777" w:rsidR="00D87E45" w:rsidRDefault="00D87E45" w:rsidP="00D87E45">
      <w:pPr>
        <w:pStyle w:val="NoSpacing"/>
        <w:rPr>
          <w:rFonts w:ascii="Times New Roman" w:hAnsi="Times New Roman" w:cs="Times New Roman"/>
          <w:lang w:val="en-US"/>
        </w:rPr>
      </w:pPr>
    </w:p>
    <w:p w14:paraId="3A52E05E" w14:textId="77777777" w:rsidR="00D87E45" w:rsidRDefault="00D87E45" w:rsidP="00D87E45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7 April 2026</w:t>
      </w:r>
    </w:p>
    <w:p w14:paraId="6AD217B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0E666" w14:textId="77777777" w:rsidR="001A24A4" w:rsidRDefault="001A24A4" w:rsidP="00086E2C">
      <w:pPr>
        <w:spacing w:after="0" w:line="240" w:lineRule="auto"/>
      </w:pPr>
      <w:r>
        <w:separator/>
      </w:r>
    </w:p>
  </w:endnote>
  <w:endnote w:type="continuationSeparator" w:id="0">
    <w:p w14:paraId="4F57A735" w14:textId="77777777" w:rsidR="001A24A4" w:rsidRDefault="001A24A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A5D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FA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87AB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7A95D" w14:textId="77777777" w:rsidR="001A24A4" w:rsidRDefault="001A24A4" w:rsidP="00086E2C">
      <w:pPr>
        <w:spacing w:after="0" w:line="240" w:lineRule="auto"/>
      </w:pPr>
      <w:r>
        <w:separator/>
      </w:r>
    </w:p>
  </w:footnote>
  <w:footnote w:type="continuationSeparator" w:id="0">
    <w:p w14:paraId="4CAEC21D" w14:textId="77777777" w:rsidR="001A24A4" w:rsidRDefault="001A24A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7BF5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981F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D520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E45"/>
    <w:rsid w:val="00086E2C"/>
    <w:rsid w:val="000A2E7A"/>
    <w:rsid w:val="001A24A4"/>
    <w:rsid w:val="002244B7"/>
    <w:rsid w:val="00314D94"/>
    <w:rsid w:val="004C00F4"/>
    <w:rsid w:val="00617568"/>
    <w:rsid w:val="006E68FA"/>
    <w:rsid w:val="00D87E4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C28CC"/>
  <w15:chartTrackingRefBased/>
  <w15:docId w15:val="{B42B561A-B1B2-44A6-AE92-1B1A4F56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87E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87E4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147</Characters>
  <Application>Microsoft Office Word</Application>
  <DocSecurity>0</DocSecurity>
  <Lines>9</Lines>
  <Paragraphs>5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2026-04-07T14:23:00Z</dcterms:created>
  <dcterms:modified xsi:type="dcterms:W3CDTF">2026-04-07T14:24:00Z</dcterms:modified>
</cp:coreProperties>
</file>