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846E56E" w14:textId="77777777" w:rsidR="00BC3F29" w:rsidRDefault="00BC3F29" w:rsidP="00BC3F29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Nicholas CHYNALS</w:t>
      </w:r>
      <w:r>
        <w:rPr>
          <w:rFonts w:cs="Times New Roman"/>
          <w:szCs w:val="24"/>
        </w:rPr>
        <w:t xml:space="preserve">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fl.1440)</w:t>
      </w:r>
    </w:p>
    <w:p w14:paraId="72DC600F" w14:textId="77777777" w:rsidR="00BC3F29" w:rsidRDefault="00BC3F29" w:rsidP="00BC3F29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of </w:t>
      </w:r>
      <w:proofErr w:type="spellStart"/>
      <w:r>
        <w:rPr>
          <w:rFonts w:cs="Times New Roman"/>
          <w:szCs w:val="24"/>
        </w:rPr>
        <w:t>Chynals</w:t>
      </w:r>
      <w:proofErr w:type="spellEnd"/>
      <w:r>
        <w:rPr>
          <w:rFonts w:cs="Times New Roman"/>
          <w:szCs w:val="24"/>
        </w:rPr>
        <w:t>, Cornwall. Mason.</w:t>
      </w:r>
    </w:p>
    <w:p w14:paraId="0B5E1B02" w14:textId="77777777" w:rsidR="00BC3F29" w:rsidRDefault="00BC3F29" w:rsidP="00BC3F29">
      <w:pPr>
        <w:pStyle w:val="NoSpacing"/>
        <w:rPr>
          <w:rFonts w:cs="Times New Roman"/>
          <w:szCs w:val="24"/>
        </w:rPr>
      </w:pPr>
    </w:p>
    <w:p w14:paraId="343EE36F" w14:textId="77777777" w:rsidR="00BC3F29" w:rsidRDefault="00BC3F29" w:rsidP="00BC3F29">
      <w:pPr>
        <w:pStyle w:val="NoSpacing"/>
        <w:rPr>
          <w:rFonts w:cs="Times New Roman"/>
          <w:szCs w:val="24"/>
        </w:rPr>
      </w:pPr>
    </w:p>
    <w:p w14:paraId="6BA7ECA4" w14:textId="77777777" w:rsidR="00BC3F29" w:rsidRDefault="00BC3F29" w:rsidP="00BC3F29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13 Apr.1440</w:t>
      </w:r>
      <w:r>
        <w:rPr>
          <w:rFonts w:cs="Times New Roman"/>
          <w:szCs w:val="24"/>
        </w:rPr>
        <w:tab/>
        <w:t xml:space="preserve">He was pardoned for not appearing to answer Richard </w:t>
      </w:r>
      <w:proofErr w:type="spellStart"/>
      <w:r>
        <w:rPr>
          <w:rFonts w:cs="Times New Roman"/>
          <w:szCs w:val="24"/>
        </w:rPr>
        <w:t>Penpons</w:t>
      </w:r>
      <w:proofErr w:type="spellEnd"/>
      <w:r>
        <w:rPr>
          <w:rFonts w:cs="Times New Roman"/>
          <w:szCs w:val="24"/>
        </w:rPr>
        <w:t>(q.v.)</w:t>
      </w:r>
    </w:p>
    <w:p w14:paraId="242E4F2F" w14:textId="77777777" w:rsidR="00BC3F29" w:rsidRDefault="00BC3F29" w:rsidP="00BC3F29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touching a plea of a debt of 40s.</w:t>
      </w:r>
    </w:p>
    <w:p w14:paraId="1FA07E71" w14:textId="77777777" w:rsidR="00BC3F29" w:rsidRDefault="00BC3F29" w:rsidP="00BC3F29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(C.P.R. 1436-41 p.328)</w:t>
      </w:r>
    </w:p>
    <w:p w14:paraId="6B1F69A6" w14:textId="77777777" w:rsidR="00BC3F29" w:rsidRDefault="00BC3F29" w:rsidP="00BC3F29">
      <w:pPr>
        <w:pStyle w:val="NoSpacing"/>
        <w:rPr>
          <w:rFonts w:cs="Times New Roman"/>
          <w:szCs w:val="24"/>
        </w:rPr>
      </w:pPr>
    </w:p>
    <w:p w14:paraId="2F24F2C7" w14:textId="77777777" w:rsidR="00BC3F29" w:rsidRDefault="00BC3F29" w:rsidP="00BC3F29">
      <w:pPr>
        <w:pStyle w:val="NoSpacing"/>
        <w:rPr>
          <w:rFonts w:cs="Times New Roman"/>
          <w:szCs w:val="24"/>
        </w:rPr>
      </w:pPr>
    </w:p>
    <w:p w14:paraId="37827E4E" w14:textId="77777777" w:rsidR="00BC3F29" w:rsidRDefault="00BC3F29" w:rsidP="00BC3F29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 September 2024</w:t>
      </w:r>
    </w:p>
    <w:p w14:paraId="382CC52A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5B0C6D2" w14:textId="77777777" w:rsidR="00BC3F29" w:rsidRDefault="00BC3F29" w:rsidP="009139A6">
      <w:r>
        <w:separator/>
      </w:r>
    </w:p>
  </w:endnote>
  <w:endnote w:type="continuationSeparator" w:id="0">
    <w:p w14:paraId="7156EEE9" w14:textId="77777777" w:rsidR="00BC3F29" w:rsidRDefault="00BC3F29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795898A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49E1F9B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E4861D9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9436F79" w14:textId="77777777" w:rsidR="00BC3F29" w:rsidRDefault="00BC3F29" w:rsidP="009139A6">
      <w:r>
        <w:separator/>
      </w:r>
    </w:p>
  </w:footnote>
  <w:footnote w:type="continuationSeparator" w:id="0">
    <w:p w14:paraId="4F880ECA" w14:textId="77777777" w:rsidR="00BC3F29" w:rsidRDefault="00BC3F29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17402C1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411A67A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3DDF40F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3F29"/>
    <w:rsid w:val="000666E0"/>
    <w:rsid w:val="002510B7"/>
    <w:rsid w:val="00270799"/>
    <w:rsid w:val="003C11E0"/>
    <w:rsid w:val="005C130B"/>
    <w:rsid w:val="00826F5C"/>
    <w:rsid w:val="009139A6"/>
    <w:rsid w:val="009411C2"/>
    <w:rsid w:val="009448BB"/>
    <w:rsid w:val="00947624"/>
    <w:rsid w:val="00A3176C"/>
    <w:rsid w:val="00AE65F8"/>
    <w:rsid w:val="00BA00AB"/>
    <w:rsid w:val="00BC3F29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CC9C61"/>
  <w15:chartTrackingRefBased/>
  <w15:docId w15:val="{DED629FB-3DA6-46AC-92A1-7A9C54B16E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33</Words>
  <Characters>189</Characters>
  <Application>Microsoft Office Word</Application>
  <DocSecurity>0</DocSecurity>
  <Lines>1</Lines>
  <Paragraphs>1</Paragraphs>
  <ScaleCrop>false</ScaleCrop>
  <Company/>
  <LinksUpToDate>false</LinksUpToDate>
  <CharactersWithSpaces>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2024-09-02T20:43:00Z</dcterms:created>
  <dcterms:modified xsi:type="dcterms:W3CDTF">2024-09-02T20:43:00Z</dcterms:modified>
</cp:coreProperties>
</file>