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69943" w14:textId="711B4B3E" w:rsidR="00C55B73" w:rsidRDefault="00C55B73" w:rsidP="00C55B73">
      <w:pPr>
        <w:pStyle w:val="NoSpacing"/>
      </w:pPr>
      <w:r>
        <w:rPr>
          <w:u w:val="single"/>
        </w:rPr>
        <w:t>John CHYNALS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16</w:t>
      </w:r>
      <w:r>
        <w:t>)</w:t>
      </w:r>
    </w:p>
    <w:p w14:paraId="38B266E6" w14:textId="77777777" w:rsidR="00C55B73" w:rsidRDefault="00C55B73" w:rsidP="00C55B73">
      <w:pPr>
        <w:pStyle w:val="NoSpacing"/>
      </w:pPr>
      <w:r>
        <w:t>of the diocese of Exeter.</w:t>
      </w:r>
    </w:p>
    <w:p w14:paraId="2F224AF1" w14:textId="77777777" w:rsidR="00C55B73" w:rsidRDefault="00C55B73" w:rsidP="00C55B73">
      <w:pPr>
        <w:pStyle w:val="NoSpacing"/>
      </w:pPr>
    </w:p>
    <w:p w14:paraId="51A1BAAB" w14:textId="77777777" w:rsidR="00C55B73" w:rsidRDefault="00C55B73" w:rsidP="00C55B73">
      <w:pPr>
        <w:pStyle w:val="NoSpacing"/>
      </w:pPr>
    </w:p>
    <w:p w14:paraId="44831806" w14:textId="53A0C02C" w:rsidR="00C55B73" w:rsidRDefault="00C55B73" w:rsidP="00C55B73">
      <w:pPr>
        <w:pStyle w:val="NoSpacing"/>
      </w:pPr>
      <w:r>
        <w:t>23 May1416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</w:p>
    <w:p w14:paraId="743D7937" w14:textId="6A1BE748" w:rsidR="00C55B73" w:rsidRDefault="00C55B73" w:rsidP="00C55B73">
      <w:pPr>
        <w:pStyle w:val="NoSpacing"/>
      </w:pPr>
      <w:r>
        <w:tab/>
      </w:r>
      <w:r>
        <w:tab/>
        <w:t>(“Stafford Register” pp.430 and 42</w:t>
      </w:r>
      <w:r>
        <w:t>7</w:t>
      </w:r>
      <w:bookmarkStart w:id="0" w:name="_GoBack"/>
      <w:bookmarkEnd w:id="0"/>
      <w:r>
        <w:t>)</w:t>
      </w:r>
    </w:p>
    <w:p w14:paraId="7560276B" w14:textId="77777777" w:rsidR="00C55B73" w:rsidRDefault="00C55B73" w:rsidP="00C55B73">
      <w:pPr>
        <w:pStyle w:val="NoSpacing"/>
      </w:pPr>
    </w:p>
    <w:p w14:paraId="04D51834" w14:textId="77777777" w:rsidR="00C55B73" w:rsidRDefault="00C55B73" w:rsidP="00C55B73">
      <w:pPr>
        <w:pStyle w:val="NoSpacing"/>
      </w:pPr>
    </w:p>
    <w:p w14:paraId="7E0E3EC1" w14:textId="77777777" w:rsidR="00C55B73" w:rsidRPr="006862AC" w:rsidRDefault="00C55B73" w:rsidP="00C55B73">
      <w:pPr>
        <w:pStyle w:val="NoSpacing"/>
      </w:pPr>
      <w:r>
        <w:t>13 March 2019</w:t>
      </w:r>
    </w:p>
    <w:p w14:paraId="07D9DCC4" w14:textId="50926056" w:rsidR="006B2F86" w:rsidRPr="00C55B73" w:rsidRDefault="00C55B73" w:rsidP="00E71FC3">
      <w:pPr>
        <w:pStyle w:val="NoSpacing"/>
      </w:pPr>
    </w:p>
    <w:sectPr w:rsidR="006B2F86" w:rsidRPr="00C55B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BADAE" w14:textId="77777777" w:rsidR="00C55B73" w:rsidRDefault="00C55B73" w:rsidP="00E71FC3">
      <w:pPr>
        <w:spacing w:after="0" w:line="240" w:lineRule="auto"/>
      </w:pPr>
      <w:r>
        <w:separator/>
      </w:r>
    </w:p>
  </w:endnote>
  <w:endnote w:type="continuationSeparator" w:id="0">
    <w:p w14:paraId="69AE65B8" w14:textId="77777777" w:rsidR="00C55B73" w:rsidRDefault="00C55B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2F5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6EE6B" w14:textId="77777777" w:rsidR="00C55B73" w:rsidRDefault="00C55B73" w:rsidP="00E71FC3">
      <w:pPr>
        <w:spacing w:after="0" w:line="240" w:lineRule="auto"/>
      </w:pPr>
      <w:r>
        <w:separator/>
      </w:r>
    </w:p>
  </w:footnote>
  <w:footnote w:type="continuationSeparator" w:id="0">
    <w:p w14:paraId="44EB3738" w14:textId="77777777" w:rsidR="00C55B73" w:rsidRDefault="00C55B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73"/>
    <w:rsid w:val="001A7C09"/>
    <w:rsid w:val="00577BD5"/>
    <w:rsid w:val="00656CBA"/>
    <w:rsid w:val="006A1F77"/>
    <w:rsid w:val="00733BE7"/>
    <w:rsid w:val="00AB52E8"/>
    <w:rsid w:val="00B16D3F"/>
    <w:rsid w:val="00BB41AC"/>
    <w:rsid w:val="00C55B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A1F0"/>
  <w15:chartTrackingRefBased/>
  <w15:docId w15:val="{04D5CC86-F5E1-4FA8-AB5D-E7E5BC5D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2019-03-13T21:49:00Z</dcterms:created>
  <dcterms:modified xsi:type="dcterms:W3CDTF">2019-03-13T21:50:00Z</dcterms:modified>
</cp:coreProperties>
</file>