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9E0" w:rsidRDefault="008809E0" w:rsidP="008809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CHYMORE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8809E0" w:rsidRDefault="008809E0" w:rsidP="008809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Kingston upon Thames. Gentleman.</w:t>
      </w:r>
    </w:p>
    <w:p w:rsidR="008809E0" w:rsidRDefault="008809E0" w:rsidP="008809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09E0" w:rsidRDefault="008809E0" w:rsidP="008809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09E0" w:rsidRPr="008809E0" w:rsidRDefault="008809E0" w:rsidP="008809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</w:r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Thomas </w:t>
      </w:r>
      <w:proofErr w:type="spellStart"/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Nasshe</w:t>
      </w:r>
      <w:proofErr w:type="spellEnd"/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clerk(q.v.), brought a plaint of trespass and taking against</w:t>
      </w:r>
    </w:p>
    <w:p w:rsidR="008809E0" w:rsidRPr="008809E0" w:rsidRDefault="008809E0" w:rsidP="008809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 and John </w:t>
      </w:r>
      <w:proofErr w:type="spellStart"/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Frankeleyn</w:t>
      </w:r>
      <w:proofErr w:type="spellEnd"/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Wandsworth</w:t>
      </w:r>
      <w:proofErr w:type="spellEnd"/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8809E0" w:rsidRDefault="008809E0" w:rsidP="008809E0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8809E0" w:rsidRDefault="008809E0" w:rsidP="008809E0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8809E0" w:rsidRDefault="008809E0" w:rsidP="008809E0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8809E0" w:rsidRPr="008809E0" w:rsidRDefault="008809E0" w:rsidP="008809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8809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January 2016</w:t>
      </w:r>
    </w:p>
    <w:bookmarkEnd w:id="0"/>
    <w:p w:rsidR="006B2F86" w:rsidRPr="00E71FC3" w:rsidRDefault="008809E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9E0" w:rsidRDefault="008809E0" w:rsidP="00E71FC3">
      <w:pPr>
        <w:spacing w:after="0" w:line="240" w:lineRule="auto"/>
      </w:pPr>
      <w:r>
        <w:separator/>
      </w:r>
    </w:p>
  </w:endnote>
  <w:endnote w:type="continuationSeparator" w:id="0">
    <w:p w:rsidR="008809E0" w:rsidRDefault="008809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9E0" w:rsidRDefault="008809E0" w:rsidP="00E71FC3">
      <w:pPr>
        <w:spacing w:after="0" w:line="240" w:lineRule="auto"/>
      </w:pPr>
      <w:r>
        <w:separator/>
      </w:r>
    </w:p>
  </w:footnote>
  <w:footnote w:type="continuationSeparator" w:id="0">
    <w:p w:rsidR="008809E0" w:rsidRDefault="008809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E0"/>
    <w:rsid w:val="008809E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8F9A91-E015-4EA9-BBCA-5FF7C1D2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809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2016-04-06T19:39:00Z</dcterms:created>
  <dcterms:modified xsi:type="dcterms:W3CDTF">2016-04-06T19:40:00Z</dcterms:modified>
</cp:coreProperties>
</file>