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AAC86" w14:textId="595236B6" w:rsidR="006B2F86" w:rsidRDefault="00B7440E" w:rsidP="00E71FC3">
      <w:pPr>
        <w:pStyle w:val="NoSpacing"/>
      </w:pPr>
      <w:r>
        <w:rPr>
          <w:u w:val="single"/>
        </w:rPr>
        <w:t>Richard CHIMNEY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4209D436" w14:textId="1F94A68F" w:rsidR="00B7440E" w:rsidRDefault="00B7440E" w:rsidP="00E71FC3">
      <w:pPr>
        <w:pStyle w:val="NoSpacing"/>
      </w:pPr>
      <w:r>
        <w:t xml:space="preserve">of York. </w:t>
      </w:r>
    </w:p>
    <w:p w14:paraId="24C66CBB" w14:textId="6B45FEEC" w:rsidR="00B7440E" w:rsidRDefault="00B7440E" w:rsidP="00E71FC3">
      <w:pPr>
        <w:pStyle w:val="NoSpacing"/>
      </w:pPr>
    </w:p>
    <w:p w14:paraId="77519E64" w14:textId="11364982" w:rsidR="00B7440E" w:rsidRDefault="00B7440E" w:rsidP="00E71FC3">
      <w:pPr>
        <w:pStyle w:val="NoSpacing"/>
      </w:pPr>
    </w:p>
    <w:p w14:paraId="6AAEB858" w14:textId="5201B88A" w:rsidR="00B7440E" w:rsidRDefault="00B7440E" w:rsidP="00E71FC3">
      <w:pPr>
        <w:pStyle w:val="NoSpacing"/>
      </w:pPr>
      <w:r>
        <w:t>Son of William Chimney, Alderman(q.v.).    (R.F.Y. p.212)</w:t>
      </w:r>
    </w:p>
    <w:p w14:paraId="27115E53" w14:textId="605C67F9" w:rsidR="00B7440E" w:rsidRDefault="00B7440E" w:rsidP="00E71FC3">
      <w:pPr>
        <w:pStyle w:val="NoSpacing"/>
      </w:pPr>
    </w:p>
    <w:p w14:paraId="540DA2C8" w14:textId="2A2ABF01" w:rsidR="00B7440E" w:rsidRDefault="00B7440E" w:rsidP="00E71FC3">
      <w:pPr>
        <w:pStyle w:val="NoSpacing"/>
      </w:pPr>
    </w:p>
    <w:p w14:paraId="44EE55DD" w14:textId="2403EC14" w:rsidR="00B7440E" w:rsidRDefault="00B7440E" w:rsidP="00E71FC3">
      <w:pPr>
        <w:pStyle w:val="NoSpacing"/>
      </w:pPr>
      <w:r>
        <w:tab/>
        <w:t>1486</w:t>
      </w:r>
      <w:r>
        <w:tab/>
        <w:t>He became a Freeman by patrimony.   (ibid.)</w:t>
      </w:r>
    </w:p>
    <w:p w14:paraId="45847B2E" w14:textId="06766B3B" w:rsidR="00B7440E" w:rsidRDefault="00B7440E" w:rsidP="00E71FC3">
      <w:pPr>
        <w:pStyle w:val="NoSpacing"/>
      </w:pPr>
    </w:p>
    <w:p w14:paraId="07FC6FE8" w14:textId="7A5DD6F8" w:rsidR="00B7440E" w:rsidRDefault="00B7440E" w:rsidP="00E71FC3">
      <w:pPr>
        <w:pStyle w:val="NoSpacing"/>
      </w:pPr>
    </w:p>
    <w:p w14:paraId="7D0CD111" w14:textId="7E8B31C5" w:rsidR="00B7440E" w:rsidRPr="00B7440E" w:rsidRDefault="00B7440E" w:rsidP="00E71FC3">
      <w:pPr>
        <w:pStyle w:val="NoSpacing"/>
      </w:pPr>
      <w:r>
        <w:t>17 October 2018</w:t>
      </w:r>
      <w:bookmarkStart w:id="0" w:name="_GoBack"/>
      <w:bookmarkEnd w:id="0"/>
    </w:p>
    <w:sectPr w:rsidR="00B7440E" w:rsidRPr="00B744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38D7A" w14:textId="77777777" w:rsidR="00B7440E" w:rsidRDefault="00B7440E" w:rsidP="00E71FC3">
      <w:pPr>
        <w:spacing w:after="0" w:line="240" w:lineRule="auto"/>
      </w:pPr>
      <w:r>
        <w:separator/>
      </w:r>
    </w:p>
  </w:endnote>
  <w:endnote w:type="continuationSeparator" w:id="0">
    <w:p w14:paraId="680BB38C" w14:textId="77777777" w:rsidR="00B7440E" w:rsidRDefault="00B744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421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945CD" w14:textId="77777777" w:rsidR="00B7440E" w:rsidRDefault="00B7440E" w:rsidP="00E71FC3">
      <w:pPr>
        <w:spacing w:after="0" w:line="240" w:lineRule="auto"/>
      </w:pPr>
      <w:r>
        <w:separator/>
      </w:r>
    </w:p>
  </w:footnote>
  <w:footnote w:type="continuationSeparator" w:id="0">
    <w:p w14:paraId="69B1B1DF" w14:textId="77777777" w:rsidR="00B7440E" w:rsidRDefault="00B744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0E"/>
    <w:rsid w:val="001A7C09"/>
    <w:rsid w:val="00577BD5"/>
    <w:rsid w:val="00656CBA"/>
    <w:rsid w:val="006A1F77"/>
    <w:rsid w:val="00733BE7"/>
    <w:rsid w:val="00AB52E8"/>
    <w:rsid w:val="00B16D3F"/>
    <w:rsid w:val="00B7440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2DE03"/>
  <w15:chartTrackingRefBased/>
  <w15:docId w15:val="{1BCA4AB3-97BF-456E-B1AB-B87348F9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2018-10-17T15:59:00Z</dcterms:created>
  <dcterms:modified xsi:type="dcterms:W3CDTF">2018-10-17T16:00:00Z</dcterms:modified>
</cp:coreProperties>
</file>