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24E" w:rsidRDefault="0032324E" w:rsidP="0032324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William CHYMNAY</w:t>
      </w:r>
      <w:r>
        <w:rPr>
          <w:rFonts w:ascii="Bradley Hand ITC TT-Bold"/>
          <w:sz w:val="24"/>
          <w:szCs w:val="24"/>
        </w:rPr>
        <w:t xml:space="preserve">     (fl.1454)</w:t>
      </w:r>
    </w:p>
    <w:p w:rsidR="0032324E" w:rsidRDefault="0032324E" w:rsidP="0032324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Draper.</w:t>
      </w:r>
      <w:proofErr w:type="gramEnd"/>
    </w:p>
    <w:p w:rsidR="0032324E" w:rsidRDefault="0032324E" w:rsidP="0032324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32324E" w:rsidRDefault="0032324E" w:rsidP="0032324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32324E" w:rsidRDefault="0032324E" w:rsidP="0032324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p.174)</w:t>
      </w:r>
    </w:p>
    <w:p w:rsidR="0032324E" w:rsidRDefault="0032324E" w:rsidP="0032324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32324E" w:rsidRDefault="0032324E" w:rsidP="0032324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47068" w:rsidRPr="00C009D8" w:rsidRDefault="0032324E" w:rsidP="0032324E">
      <w:pPr>
        <w:pStyle w:val="NoSpacing"/>
      </w:pPr>
      <w:r>
        <w:rPr>
          <w:rFonts w:ascii="Bradley Hand ITC TT-Bold"/>
        </w:rPr>
        <w:t>9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24E" w:rsidRDefault="0032324E" w:rsidP="00920DE3">
      <w:pPr>
        <w:spacing w:after="0" w:line="240" w:lineRule="auto"/>
      </w:pPr>
      <w:r>
        <w:separator/>
      </w:r>
    </w:p>
  </w:endnote>
  <w:endnote w:type="continuationSeparator" w:id="0">
    <w:p w:rsidR="0032324E" w:rsidRDefault="003232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24E" w:rsidRDefault="0032324E" w:rsidP="00920DE3">
      <w:pPr>
        <w:spacing w:after="0" w:line="240" w:lineRule="auto"/>
      </w:pPr>
      <w:r>
        <w:separator/>
      </w:r>
    </w:p>
  </w:footnote>
  <w:footnote w:type="continuationSeparator" w:id="0">
    <w:p w:rsidR="0032324E" w:rsidRDefault="003232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E"/>
    <w:rsid w:val="00120749"/>
    <w:rsid w:val="0032324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232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232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2014-04-27T19:42:00Z</dcterms:created>
  <dcterms:modified xsi:type="dcterms:W3CDTF">2014-04-27T19:42:00Z</dcterms:modified>
</cp:coreProperties>
</file>