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27B3E" w14:textId="77777777" w:rsidR="00A5055B" w:rsidRDefault="00A5055B" w:rsidP="00A505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CHYMBAM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732EF2E8" w14:textId="77777777" w:rsidR="00A5055B" w:rsidRDefault="00A5055B" w:rsidP="00A505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Kent.</w:t>
      </w:r>
    </w:p>
    <w:p w14:paraId="6B299202" w14:textId="77777777" w:rsidR="00A5055B" w:rsidRDefault="00A5055B" w:rsidP="00A5055B">
      <w:pPr>
        <w:rPr>
          <w:rFonts w:ascii="Times New Roman" w:hAnsi="Times New Roman" w:cs="Times New Roman"/>
          <w:sz w:val="24"/>
          <w:szCs w:val="24"/>
        </w:rPr>
      </w:pPr>
    </w:p>
    <w:p w14:paraId="34D34DF0" w14:textId="77777777" w:rsidR="00A5055B" w:rsidRDefault="00A5055B" w:rsidP="00A5055B">
      <w:pPr>
        <w:rPr>
          <w:rFonts w:ascii="Times New Roman" w:hAnsi="Times New Roman" w:cs="Times New Roman"/>
          <w:sz w:val="24"/>
          <w:szCs w:val="24"/>
        </w:rPr>
      </w:pPr>
    </w:p>
    <w:p w14:paraId="2961C9BA" w14:textId="77777777" w:rsidR="00A5055B" w:rsidRDefault="00A5055B" w:rsidP="00A505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Oct.1407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joint </w:t>
      </w:r>
      <w:proofErr w:type="spellStart"/>
      <w:r>
        <w:rPr>
          <w:rFonts w:ascii="Times New Roman" w:hAnsi="Times New Roman" w:cs="Times New Roman"/>
          <w:sz w:val="24"/>
          <w:szCs w:val="24"/>
        </w:rPr>
        <w:t>mainpernor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Roger </w:t>
      </w:r>
      <w:proofErr w:type="spellStart"/>
      <w:r>
        <w:rPr>
          <w:rFonts w:ascii="Times New Roman" w:hAnsi="Times New Roman" w:cs="Times New Roman"/>
          <w:sz w:val="24"/>
          <w:szCs w:val="24"/>
        </w:rPr>
        <w:t>Landeford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when he was </w:t>
      </w:r>
    </w:p>
    <w:p w14:paraId="2784C0BC" w14:textId="77777777" w:rsidR="00A5055B" w:rsidRDefault="00A5055B" w:rsidP="00A505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granted the alnage and subsidy of cloths for sale in Kent for</w:t>
      </w:r>
    </w:p>
    <w:p w14:paraId="2AE2AFCF" w14:textId="77777777" w:rsidR="00A5055B" w:rsidRDefault="00A5055B" w:rsidP="00A505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seven years.    (C.F.R. 1405-13 p.98)</w:t>
      </w:r>
    </w:p>
    <w:p w14:paraId="557F64ED" w14:textId="77777777" w:rsidR="00A5055B" w:rsidRDefault="00A5055B" w:rsidP="00A5055B">
      <w:pPr>
        <w:rPr>
          <w:rFonts w:ascii="Times New Roman" w:hAnsi="Times New Roman" w:cs="Times New Roman"/>
          <w:sz w:val="24"/>
          <w:szCs w:val="24"/>
        </w:rPr>
      </w:pPr>
    </w:p>
    <w:p w14:paraId="134FB1F1" w14:textId="77777777" w:rsidR="00A5055B" w:rsidRDefault="00A5055B" w:rsidP="00A5055B">
      <w:pPr>
        <w:rPr>
          <w:rFonts w:ascii="Times New Roman" w:hAnsi="Times New Roman" w:cs="Times New Roman"/>
          <w:sz w:val="24"/>
          <w:szCs w:val="24"/>
        </w:rPr>
      </w:pPr>
    </w:p>
    <w:p w14:paraId="736A15DB" w14:textId="77777777" w:rsidR="00A5055B" w:rsidRDefault="00A5055B" w:rsidP="00A505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November 2021</w:t>
      </w:r>
    </w:p>
    <w:p w14:paraId="3ABC704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10132A" w14:textId="77777777" w:rsidR="00A5055B" w:rsidRDefault="00A5055B" w:rsidP="009139A6">
      <w:r>
        <w:separator/>
      </w:r>
    </w:p>
  </w:endnote>
  <w:endnote w:type="continuationSeparator" w:id="0">
    <w:p w14:paraId="67EC3873" w14:textId="77777777" w:rsidR="00A5055B" w:rsidRDefault="00A5055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23F9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4CC4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3B7E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C7902" w14:textId="77777777" w:rsidR="00A5055B" w:rsidRDefault="00A5055B" w:rsidP="009139A6">
      <w:r>
        <w:separator/>
      </w:r>
    </w:p>
  </w:footnote>
  <w:footnote w:type="continuationSeparator" w:id="0">
    <w:p w14:paraId="5EC71913" w14:textId="77777777" w:rsidR="00A5055B" w:rsidRDefault="00A5055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52FE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D6C5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32F7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55B"/>
    <w:rsid w:val="000666E0"/>
    <w:rsid w:val="002510B7"/>
    <w:rsid w:val="005C130B"/>
    <w:rsid w:val="00826F5C"/>
    <w:rsid w:val="009139A6"/>
    <w:rsid w:val="009448BB"/>
    <w:rsid w:val="00A3176C"/>
    <w:rsid w:val="00A5055B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DC0EB"/>
  <w15:chartTrackingRefBased/>
  <w15:docId w15:val="{9D94EAC5-C13E-47E1-A119-5A4F76303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055B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2022-08-06T20:21:00Z</dcterms:created>
  <dcterms:modified xsi:type="dcterms:W3CDTF">2022-08-06T20:22:00Z</dcterms:modified>
</cp:coreProperties>
</file>