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989457" w14:textId="77777777" w:rsidR="00446E01" w:rsidRDefault="00446E01" w:rsidP="00446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CHYLTERNE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6F7FB335" w14:textId="77777777" w:rsidR="00446E01" w:rsidRDefault="00446E01" w:rsidP="00446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Wednesbury</w:t>
      </w:r>
      <w:proofErr w:type="spellEnd"/>
      <w:r>
        <w:rPr>
          <w:rFonts w:cs="Times New Roman"/>
          <w:szCs w:val="24"/>
        </w:rPr>
        <w:t>.</w:t>
      </w:r>
    </w:p>
    <w:p w14:paraId="110AF4CA" w14:textId="77777777" w:rsidR="00446E01" w:rsidRDefault="00446E01" w:rsidP="00446E01">
      <w:pPr>
        <w:pStyle w:val="NoSpacing"/>
        <w:rPr>
          <w:rFonts w:cs="Times New Roman"/>
          <w:szCs w:val="24"/>
        </w:rPr>
      </w:pPr>
    </w:p>
    <w:p w14:paraId="6C5D98A9" w14:textId="77777777" w:rsidR="00446E01" w:rsidRDefault="00446E01" w:rsidP="00446E01">
      <w:pPr>
        <w:pStyle w:val="NoSpacing"/>
        <w:rPr>
          <w:rFonts w:cs="Times New Roman"/>
          <w:szCs w:val="24"/>
        </w:rPr>
      </w:pPr>
    </w:p>
    <w:p w14:paraId="5DB67CD6" w14:textId="77777777" w:rsidR="00446E01" w:rsidRDefault="00446E01" w:rsidP="00446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Dec.1414</w:t>
      </w:r>
      <w:r>
        <w:rPr>
          <w:rFonts w:cs="Times New Roman"/>
          <w:szCs w:val="24"/>
        </w:rPr>
        <w:tab/>
        <w:t>He was on a commission to levy and collect from all cities, boroughs and</w:t>
      </w:r>
    </w:p>
    <w:p w14:paraId="3CDFF7E2" w14:textId="77777777" w:rsidR="00446E01" w:rsidRDefault="00446E01" w:rsidP="00446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towns and from all secular lords of towns and other lay </w:t>
      </w:r>
      <w:proofErr w:type="gramStart"/>
      <w:r>
        <w:rPr>
          <w:rFonts w:cs="Times New Roman"/>
          <w:szCs w:val="24"/>
        </w:rPr>
        <w:t>persons</w:t>
      </w:r>
      <w:proofErr w:type="gramEnd"/>
      <w:r>
        <w:rPr>
          <w:rFonts w:cs="Times New Roman"/>
          <w:szCs w:val="24"/>
        </w:rPr>
        <w:t xml:space="preserve"> having goods</w:t>
      </w:r>
    </w:p>
    <w:p w14:paraId="77356048" w14:textId="77777777" w:rsidR="00446E01" w:rsidRDefault="00446E01" w:rsidP="00446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possessions and from others both great and small in Staffordshire</w:t>
      </w:r>
    </w:p>
    <w:p w14:paraId="55BB996C" w14:textId="77777777" w:rsidR="00446E01" w:rsidRDefault="00446E01" w:rsidP="00446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taxes of two whole fifteenths and tenths.</w:t>
      </w:r>
    </w:p>
    <w:p w14:paraId="18F9BA66" w14:textId="77777777" w:rsidR="00446E01" w:rsidRDefault="00446E01" w:rsidP="00446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p.85)</w:t>
      </w:r>
    </w:p>
    <w:p w14:paraId="3F709FB0" w14:textId="77777777" w:rsidR="00446E01" w:rsidRDefault="00446E01" w:rsidP="00446E01">
      <w:pPr>
        <w:pStyle w:val="NoSpacing"/>
        <w:rPr>
          <w:rFonts w:cs="Times New Roman"/>
          <w:szCs w:val="24"/>
        </w:rPr>
      </w:pPr>
    </w:p>
    <w:p w14:paraId="5EAB0B76" w14:textId="77777777" w:rsidR="00446E01" w:rsidRDefault="00446E01" w:rsidP="00446E01">
      <w:pPr>
        <w:pStyle w:val="NoSpacing"/>
        <w:rPr>
          <w:rFonts w:cs="Times New Roman"/>
          <w:szCs w:val="24"/>
        </w:rPr>
      </w:pPr>
    </w:p>
    <w:p w14:paraId="62E3969D" w14:textId="77777777" w:rsidR="00446E01" w:rsidRDefault="00446E01" w:rsidP="00446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November 2024</w:t>
      </w:r>
    </w:p>
    <w:p w14:paraId="33A984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E48D8" w14:textId="77777777" w:rsidR="00446E01" w:rsidRDefault="00446E01" w:rsidP="009139A6">
      <w:r>
        <w:separator/>
      </w:r>
    </w:p>
  </w:endnote>
  <w:endnote w:type="continuationSeparator" w:id="0">
    <w:p w14:paraId="5D7E719C" w14:textId="77777777" w:rsidR="00446E01" w:rsidRDefault="00446E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E17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F77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7E3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D0DF5E" w14:textId="77777777" w:rsidR="00446E01" w:rsidRDefault="00446E01" w:rsidP="009139A6">
      <w:r>
        <w:separator/>
      </w:r>
    </w:p>
  </w:footnote>
  <w:footnote w:type="continuationSeparator" w:id="0">
    <w:p w14:paraId="11CA6019" w14:textId="77777777" w:rsidR="00446E01" w:rsidRDefault="00446E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11F8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821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919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01"/>
    <w:rsid w:val="000666E0"/>
    <w:rsid w:val="002510B7"/>
    <w:rsid w:val="00270799"/>
    <w:rsid w:val="00446E01"/>
    <w:rsid w:val="0049250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36F9F"/>
  <w15:chartTrackingRefBased/>
  <w15:docId w15:val="{6779378A-6854-4DCA-B1EE-3124296C1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2024-11-03T16:56:00Z</dcterms:created>
  <dcterms:modified xsi:type="dcterms:W3CDTF">2024-11-03T16:56:00Z</dcterms:modified>
</cp:coreProperties>
</file>