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AF69B2" w14:textId="77777777" w:rsidR="000F4A2A" w:rsidRDefault="000F4A2A" w:rsidP="000F4A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CHYLTERN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476B4CB" w14:textId="77777777" w:rsidR="000F4A2A" w:rsidRDefault="000F4A2A" w:rsidP="000F4A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Harston, Cambridgeshire. Gentleman.</w:t>
      </w:r>
    </w:p>
    <w:p w14:paraId="0902B581" w14:textId="77777777" w:rsidR="000F4A2A" w:rsidRDefault="000F4A2A" w:rsidP="000F4A2A">
      <w:pPr>
        <w:pStyle w:val="NoSpacing"/>
        <w:rPr>
          <w:rFonts w:cs="Times New Roman"/>
          <w:szCs w:val="24"/>
        </w:rPr>
      </w:pPr>
    </w:p>
    <w:p w14:paraId="47F9BCC0" w14:textId="77777777" w:rsidR="000F4A2A" w:rsidRDefault="000F4A2A" w:rsidP="000F4A2A">
      <w:pPr>
        <w:pStyle w:val="NoSpacing"/>
        <w:rPr>
          <w:rFonts w:cs="Times New Roman"/>
          <w:szCs w:val="24"/>
        </w:rPr>
      </w:pPr>
    </w:p>
    <w:p w14:paraId="52CAF601" w14:textId="77777777" w:rsidR="000F4A2A" w:rsidRDefault="000F4A2A" w:rsidP="000F4A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Semer of Walden(q.v.) brought a plaint of debt against him and </w:t>
      </w:r>
    </w:p>
    <w:p w14:paraId="4F4C5F8D" w14:textId="77777777" w:rsidR="000F4A2A" w:rsidRDefault="000F4A2A" w:rsidP="000F4A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two others.</w:t>
      </w:r>
    </w:p>
    <w:p w14:paraId="3FFA803C" w14:textId="77777777" w:rsidR="000F4A2A" w:rsidRDefault="000F4A2A" w:rsidP="000F4A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81659BD" w14:textId="77777777" w:rsidR="000F4A2A" w:rsidRDefault="000F4A2A" w:rsidP="000F4A2A">
      <w:pPr>
        <w:pStyle w:val="NoSpacing"/>
        <w:rPr>
          <w:rFonts w:cs="Times New Roman"/>
          <w:szCs w:val="24"/>
        </w:rPr>
      </w:pPr>
    </w:p>
    <w:p w14:paraId="5C7D5644" w14:textId="77777777" w:rsidR="000F4A2A" w:rsidRDefault="000F4A2A" w:rsidP="000F4A2A">
      <w:pPr>
        <w:pStyle w:val="NoSpacing"/>
        <w:rPr>
          <w:rFonts w:cs="Times New Roman"/>
          <w:szCs w:val="24"/>
        </w:rPr>
      </w:pPr>
    </w:p>
    <w:p w14:paraId="4F6347CB" w14:textId="77777777" w:rsidR="000F4A2A" w:rsidRDefault="000F4A2A" w:rsidP="000F4A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July 2024</w:t>
      </w:r>
    </w:p>
    <w:p w14:paraId="5DA428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09BB1D" w14:textId="77777777" w:rsidR="000F4A2A" w:rsidRDefault="000F4A2A" w:rsidP="009139A6">
      <w:r>
        <w:separator/>
      </w:r>
    </w:p>
  </w:endnote>
  <w:endnote w:type="continuationSeparator" w:id="0">
    <w:p w14:paraId="766DB210" w14:textId="77777777" w:rsidR="000F4A2A" w:rsidRDefault="000F4A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707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237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B4E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20F67D" w14:textId="77777777" w:rsidR="000F4A2A" w:rsidRDefault="000F4A2A" w:rsidP="009139A6">
      <w:r>
        <w:separator/>
      </w:r>
    </w:p>
  </w:footnote>
  <w:footnote w:type="continuationSeparator" w:id="0">
    <w:p w14:paraId="26AD8793" w14:textId="77777777" w:rsidR="000F4A2A" w:rsidRDefault="000F4A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0161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F59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780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A2A"/>
    <w:rsid w:val="000666E0"/>
    <w:rsid w:val="000F4A2A"/>
    <w:rsid w:val="002510B7"/>
    <w:rsid w:val="00270799"/>
    <w:rsid w:val="005C130B"/>
    <w:rsid w:val="00604F3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45A4F"/>
  <w15:chartTrackingRefBased/>
  <w15:docId w15:val="{AE436500-57AA-4ADF-B5AE-5A7FDCE9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F4A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2024-10-12T15:59:00Z</dcterms:created>
  <dcterms:modified xsi:type="dcterms:W3CDTF">2024-10-12T16:00:00Z</dcterms:modified>
</cp:coreProperties>
</file>