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812" w:rsidRDefault="00786812" w:rsidP="0078681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Richard CHYLDRYN</w:t>
      </w:r>
      <w:r>
        <w:rPr>
          <w:rStyle w:val="Hyperlink"/>
          <w:u w:val="none"/>
        </w:rPr>
        <w:t xml:space="preserve">       (fl.1426)</w:t>
      </w:r>
    </w:p>
    <w:p w:rsidR="00786812" w:rsidRDefault="00786812" w:rsidP="0078681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786812" w:rsidRDefault="00786812" w:rsidP="0078681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786812" w:rsidRDefault="00786812" w:rsidP="0078681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24 Aug.1426</w:t>
      </w:r>
      <w:r>
        <w:rPr>
          <w:rStyle w:val="Hyperlink"/>
          <w:u w:val="none"/>
        </w:rPr>
        <w:tab/>
        <w:t xml:space="preserve">He was a witness when Richard Gerrard of </w:t>
      </w:r>
      <w:proofErr w:type="spellStart"/>
      <w:proofErr w:type="gramStart"/>
      <w:r>
        <w:rPr>
          <w:rStyle w:val="Hyperlink"/>
          <w:u w:val="none"/>
        </w:rPr>
        <w:t>Nonington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granted a rood </w:t>
      </w:r>
    </w:p>
    <w:p w:rsidR="00786812" w:rsidRDefault="00786812" w:rsidP="0078681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land in </w:t>
      </w:r>
      <w:proofErr w:type="spellStart"/>
      <w:r>
        <w:rPr>
          <w:rStyle w:val="Hyperlink"/>
          <w:u w:val="none"/>
        </w:rPr>
        <w:t>Woghhopedane</w:t>
      </w:r>
      <w:proofErr w:type="spellEnd"/>
      <w:r>
        <w:rPr>
          <w:rStyle w:val="Hyperlink"/>
          <w:u w:val="none"/>
        </w:rPr>
        <w:t xml:space="preserve"> to Stephen at Halle of </w:t>
      </w:r>
      <w:proofErr w:type="spellStart"/>
      <w:r>
        <w:rPr>
          <w:rStyle w:val="Hyperlink"/>
          <w:u w:val="none"/>
        </w:rPr>
        <w:t>Heronden</w:t>
      </w:r>
      <w:proofErr w:type="spellEnd"/>
      <w:r>
        <w:rPr>
          <w:rStyle w:val="Hyperlink"/>
          <w:u w:val="none"/>
        </w:rPr>
        <w:t xml:space="preserve">(q.v.). </w:t>
      </w:r>
    </w:p>
    <w:p w:rsidR="00786812" w:rsidRDefault="00786812" w:rsidP="0078681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434F8B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ref.CM 31/99)</w:t>
      </w:r>
    </w:p>
    <w:p w:rsidR="00786812" w:rsidRDefault="00786812" w:rsidP="0078681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786812" w:rsidRDefault="00786812" w:rsidP="0078681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786812" w:rsidRDefault="00786812" w:rsidP="0078681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25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812" w:rsidRDefault="00786812" w:rsidP="00920DE3">
      <w:pPr>
        <w:spacing w:after="0" w:line="240" w:lineRule="auto"/>
      </w:pPr>
      <w:r>
        <w:separator/>
      </w:r>
    </w:p>
  </w:endnote>
  <w:endnote w:type="continuationSeparator" w:id="0">
    <w:p w:rsidR="00786812" w:rsidRDefault="0078681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812" w:rsidRDefault="00786812" w:rsidP="00920DE3">
      <w:pPr>
        <w:spacing w:after="0" w:line="240" w:lineRule="auto"/>
      </w:pPr>
      <w:r>
        <w:separator/>
      </w:r>
    </w:p>
  </w:footnote>
  <w:footnote w:type="continuationSeparator" w:id="0">
    <w:p w:rsidR="00786812" w:rsidRDefault="0078681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812"/>
    <w:rsid w:val="00120749"/>
    <w:rsid w:val="00624CAE"/>
    <w:rsid w:val="0078681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8681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8681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2015-03-01T22:08:00Z</dcterms:created>
  <dcterms:modified xsi:type="dcterms:W3CDTF">2015-03-01T22:09:00Z</dcterms:modified>
</cp:coreProperties>
</file>