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37B22D" w14:textId="77777777" w:rsidR="00BC1A27" w:rsidRDefault="00BC1A27" w:rsidP="00BC1A27">
      <w:pPr>
        <w:pStyle w:val="NoSpacing"/>
      </w:pPr>
      <w:r>
        <w:rPr>
          <w:u w:val="single"/>
        </w:rPr>
        <w:t>Robert CHYLDERYSTON</w:t>
      </w:r>
      <w:r>
        <w:t xml:space="preserve">       (d.1472)</w:t>
      </w:r>
    </w:p>
    <w:p w14:paraId="7ABB2868" w14:textId="77777777" w:rsidR="00BC1A27" w:rsidRDefault="00BC1A27" w:rsidP="00BC1A27">
      <w:pPr>
        <w:pStyle w:val="NoSpacing"/>
      </w:pPr>
    </w:p>
    <w:p w14:paraId="790A2998" w14:textId="77777777" w:rsidR="00BC1A27" w:rsidRDefault="00BC1A27" w:rsidP="00BC1A27">
      <w:pPr>
        <w:pStyle w:val="NoSpacing"/>
      </w:pPr>
    </w:p>
    <w:p w14:paraId="15EAAA53" w14:textId="77777777" w:rsidR="00BC1A27" w:rsidRDefault="00BC1A27" w:rsidP="00BC1A27">
      <w:pPr>
        <w:pStyle w:val="NoSpacing"/>
      </w:pPr>
      <w:r>
        <w:tab/>
        <w:t>1443</w:t>
      </w:r>
      <w:r>
        <w:tab/>
        <w:t xml:space="preserve">He was an executor of the Will of Henry </w:t>
      </w:r>
      <w:proofErr w:type="spellStart"/>
      <w:r>
        <w:t>Morle</w:t>
      </w:r>
      <w:proofErr w:type="spellEnd"/>
      <w:r>
        <w:t xml:space="preserve"> of Mildenhall</w:t>
      </w:r>
    </w:p>
    <w:p w14:paraId="6695009A" w14:textId="77777777" w:rsidR="00BC1A27" w:rsidRDefault="00BC1A27" w:rsidP="00BC1A27">
      <w:pPr>
        <w:pStyle w:val="NoSpacing"/>
      </w:pPr>
      <w:r>
        <w:tab/>
      </w:r>
      <w:r>
        <w:tab/>
        <w:t>Suffolk(q.v.).    (“Sudbury Wills” vol.1 p.81)</w:t>
      </w:r>
    </w:p>
    <w:p w14:paraId="7D44F499" w14:textId="77777777" w:rsidR="00BC1A27" w:rsidRDefault="00BC1A27" w:rsidP="00BC1A27">
      <w:pPr>
        <w:pStyle w:val="NoSpacing"/>
      </w:pPr>
      <w:r>
        <w:t xml:space="preserve">     Dec.1472</w:t>
      </w:r>
      <w:r>
        <w:tab/>
        <w:t>His Will was proved.   (ibid.)</w:t>
      </w:r>
    </w:p>
    <w:p w14:paraId="59689DEC" w14:textId="77777777" w:rsidR="00BC1A27" w:rsidRDefault="00BC1A27" w:rsidP="00BC1A27">
      <w:pPr>
        <w:pStyle w:val="NoSpacing"/>
      </w:pPr>
    </w:p>
    <w:p w14:paraId="1D7F48D1" w14:textId="77777777" w:rsidR="00BC1A27" w:rsidRDefault="00BC1A27" w:rsidP="00BC1A27">
      <w:pPr>
        <w:pStyle w:val="NoSpacing"/>
      </w:pPr>
    </w:p>
    <w:p w14:paraId="37194AD9" w14:textId="77777777" w:rsidR="00BC1A27" w:rsidRDefault="00BC1A27" w:rsidP="00BC1A27">
      <w:pPr>
        <w:pStyle w:val="NoSpacing"/>
      </w:pPr>
      <w:r>
        <w:t>29 September 2019</w:t>
      </w:r>
    </w:p>
    <w:p w14:paraId="7BC64F85" w14:textId="77777777" w:rsidR="006B2F86" w:rsidRPr="00E71FC3" w:rsidRDefault="00BC1A2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4DBBD7" w14:textId="77777777" w:rsidR="00BC1A27" w:rsidRDefault="00BC1A27" w:rsidP="00E71FC3">
      <w:pPr>
        <w:spacing w:after="0" w:line="240" w:lineRule="auto"/>
      </w:pPr>
      <w:r>
        <w:separator/>
      </w:r>
    </w:p>
  </w:endnote>
  <w:endnote w:type="continuationSeparator" w:id="0">
    <w:p w14:paraId="106C273C" w14:textId="77777777" w:rsidR="00BC1A27" w:rsidRDefault="00BC1A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5316D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E58E0B" w14:textId="77777777" w:rsidR="00BC1A27" w:rsidRDefault="00BC1A27" w:rsidP="00E71FC3">
      <w:pPr>
        <w:spacing w:after="0" w:line="240" w:lineRule="auto"/>
      </w:pPr>
      <w:r>
        <w:separator/>
      </w:r>
    </w:p>
  </w:footnote>
  <w:footnote w:type="continuationSeparator" w:id="0">
    <w:p w14:paraId="7719E399" w14:textId="77777777" w:rsidR="00BC1A27" w:rsidRDefault="00BC1A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A27"/>
    <w:rsid w:val="001A7C09"/>
    <w:rsid w:val="00577BD5"/>
    <w:rsid w:val="00656CBA"/>
    <w:rsid w:val="006A1F77"/>
    <w:rsid w:val="00733BE7"/>
    <w:rsid w:val="00AB52E8"/>
    <w:rsid w:val="00B16D3F"/>
    <w:rsid w:val="00BB41AC"/>
    <w:rsid w:val="00BC1A2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75C1"/>
  <w15:chartTrackingRefBased/>
  <w15:docId w15:val="{90B17CA9-7911-4651-BB02-C9ED7FE9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2019-10-11T20:59:00Z</dcterms:created>
  <dcterms:modified xsi:type="dcterms:W3CDTF">2019-10-11T21:00:00Z</dcterms:modified>
</cp:coreProperties>
</file>