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8F4" w:rsidRDefault="000D78F4" w:rsidP="000D78F4">
      <w:pPr>
        <w:pStyle w:val="NoSpacing"/>
      </w:pPr>
      <w:r>
        <w:rPr>
          <w:u w:val="single"/>
        </w:rPr>
        <w:t>Henry CHYLDERSTON</w:t>
      </w:r>
      <w:r>
        <w:t xml:space="preserve">        (fl.1501)</w:t>
      </w:r>
    </w:p>
    <w:p w:rsidR="000D78F4" w:rsidRDefault="000D78F4" w:rsidP="000D78F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Mildenhall</w:t>
      </w:r>
      <w:proofErr w:type="spellEnd"/>
      <w:r>
        <w:t>, Suffolk.</w:t>
      </w:r>
    </w:p>
    <w:p w:rsidR="000D78F4" w:rsidRDefault="000D78F4" w:rsidP="000D78F4">
      <w:pPr>
        <w:pStyle w:val="NoSpacing"/>
      </w:pPr>
    </w:p>
    <w:p w:rsidR="000D78F4" w:rsidRDefault="000D78F4" w:rsidP="000D78F4">
      <w:pPr>
        <w:pStyle w:val="NoSpacing"/>
      </w:pPr>
    </w:p>
    <w:p w:rsidR="000D78F4" w:rsidRDefault="000D78F4" w:rsidP="000D78F4">
      <w:pPr>
        <w:pStyle w:val="NoSpacing"/>
      </w:pPr>
      <w:r>
        <w:tab/>
        <w:t>1501</w:t>
      </w:r>
      <w:r>
        <w:tab/>
        <w:t>He made his Will.</w:t>
      </w:r>
    </w:p>
    <w:p w:rsidR="000D78F4" w:rsidRDefault="000D78F4" w:rsidP="000D78F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47)</w:t>
      </w:r>
    </w:p>
    <w:p w:rsidR="000D78F4" w:rsidRDefault="000D78F4" w:rsidP="000D78F4">
      <w:pPr>
        <w:pStyle w:val="NoSpacing"/>
      </w:pPr>
    </w:p>
    <w:p w:rsidR="000D78F4" w:rsidRDefault="000D78F4" w:rsidP="000D78F4">
      <w:pPr>
        <w:pStyle w:val="NoSpacing"/>
      </w:pPr>
    </w:p>
    <w:p w:rsidR="000D78F4" w:rsidRDefault="000D78F4" w:rsidP="000D78F4">
      <w:pPr>
        <w:pStyle w:val="NoSpacing"/>
      </w:pPr>
      <w:r>
        <w:t>21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8F4" w:rsidRDefault="000D78F4" w:rsidP="00920DE3">
      <w:pPr>
        <w:spacing w:after="0" w:line="240" w:lineRule="auto"/>
      </w:pPr>
      <w:r>
        <w:separator/>
      </w:r>
    </w:p>
  </w:endnote>
  <w:endnote w:type="continuationSeparator" w:id="0">
    <w:p w:rsidR="000D78F4" w:rsidRDefault="000D78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8F4" w:rsidRDefault="000D78F4" w:rsidP="00920DE3">
      <w:pPr>
        <w:spacing w:after="0" w:line="240" w:lineRule="auto"/>
      </w:pPr>
      <w:r>
        <w:separator/>
      </w:r>
    </w:p>
  </w:footnote>
  <w:footnote w:type="continuationSeparator" w:id="0">
    <w:p w:rsidR="000D78F4" w:rsidRDefault="000D78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8F4"/>
    <w:rsid w:val="000D78F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D78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D7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2015-02-08T20:51:00Z</dcterms:created>
  <dcterms:modified xsi:type="dcterms:W3CDTF">2015-02-08T20:53:00Z</dcterms:modified>
</cp:coreProperties>
</file>