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C007" w14:textId="77777777" w:rsidR="000719DA" w:rsidRDefault="000719DA" w:rsidP="000719D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CHYLDERLEY</w:t>
      </w:r>
      <w:r>
        <w:rPr>
          <w:rFonts w:ascii="Times New Roman" w:hAnsi="Times New Roman" w:cs="Times New Roman"/>
          <w:lang w:val="en-US"/>
        </w:rPr>
        <w:t xml:space="preserve">       (fl.1491)</w:t>
      </w:r>
    </w:p>
    <w:p w14:paraId="7F8BB9A3" w14:textId="77777777" w:rsidR="000719DA" w:rsidRDefault="000719DA" w:rsidP="000719D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Mercer.</w:t>
      </w:r>
    </w:p>
    <w:p w14:paraId="2E5D8E0A" w14:textId="77777777" w:rsidR="000719DA" w:rsidRDefault="000719DA" w:rsidP="000719DA">
      <w:pPr>
        <w:pStyle w:val="NoSpacing"/>
        <w:rPr>
          <w:rFonts w:ascii="Times New Roman" w:hAnsi="Times New Roman" w:cs="Times New Roman"/>
          <w:lang w:val="en-US"/>
        </w:rPr>
      </w:pPr>
    </w:p>
    <w:p w14:paraId="561ED7CB" w14:textId="77777777" w:rsidR="000719DA" w:rsidRDefault="000719DA" w:rsidP="000719DA">
      <w:pPr>
        <w:pStyle w:val="NoSpacing"/>
        <w:rPr>
          <w:rFonts w:ascii="Times New Roman" w:hAnsi="Times New Roman" w:cs="Times New Roman"/>
          <w:lang w:val="en-US"/>
        </w:rPr>
      </w:pPr>
    </w:p>
    <w:p w14:paraId="78496F7E" w14:textId="77777777" w:rsidR="000719DA" w:rsidRDefault="000719DA" w:rsidP="000719D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1491</w:t>
      </w:r>
      <w:r>
        <w:rPr>
          <w:rFonts w:ascii="Times New Roman" w:hAnsi="Times New Roman" w:cs="Times New Roman"/>
          <w:lang w:val="en-US"/>
        </w:rPr>
        <w:tab/>
        <w:t>David Panter of London, goldsmith(q.v.),  brought a plaint of trespass</w:t>
      </w:r>
    </w:p>
    <w:p w14:paraId="3447326E" w14:textId="77777777" w:rsidR="000719DA" w:rsidRDefault="000719DA" w:rsidP="000719D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against him and many others.      ( </w:t>
      </w:r>
      <w:hyperlink r:id="rId6" w:history="1">
        <w:r w:rsidRPr="008D6667">
          <w:rPr>
            <w:rStyle w:val="Hyperlink"/>
            <w:rFonts w:ascii="Times New Roman" w:hAnsi="Times New Roman" w:cs="Times New Roman"/>
            <w:lang w:val="en-US"/>
          </w:rPr>
          <w:t>https://waalt.uh.edu/index.php/KB27/918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A6670F7" w14:textId="77777777" w:rsidR="000719DA" w:rsidRDefault="000719DA" w:rsidP="000719DA">
      <w:pPr>
        <w:pStyle w:val="NoSpacing"/>
        <w:rPr>
          <w:rFonts w:ascii="Times New Roman" w:hAnsi="Times New Roman" w:cs="Times New Roman"/>
          <w:lang w:val="en-US"/>
        </w:rPr>
      </w:pPr>
    </w:p>
    <w:p w14:paraId="370886C0" w14:textId="77777777" w:rsidR="000719DA" w:rsidRDefault="000719DA" w:rsidP="000719DA">
      <w:pPr>
        <w:pStyle w:val="NoSpacing"/>
        <w:rPr>
          <w:rFonts w:ascii="Times New Roman" w:hAnsi="Times New Roman" w:cs="Times New Roman"/>
          <w:lang w:val="en-US"/>
        </w:rPr>
      </w:pPr>
    </w:p>
    <w:p w14:paraId="5D26577A" w14:textId="77777777" w:rsidR="000719DA" w:rsidRDefault="000719DA" w:rsidP="000719D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 April 2026</w:t>
      </w:r>
    </w:p>
    <w:p w14:paraId="4ADB113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2B5B3" w14:textId="77777777" w:rsidR="006F2792" w:rsidRDefault="006F2792" w:rsidP="00086E2C">
      <w:pPr>
        <w:spacing w:after="0" w:line="240" w:lineRule="auto"/>
      </w:pPr>
      <w:r>
        <w:separator/>
      </w:r>
    </w:p>
  </w:endnote>
  <w:endnote w:type="continuationSeparator" w:id="0">
    <w:p w14:paraId="1D9C07B2" w14:textId="77777777" w:rsidR="006F2792" w:rsidRDefault="006F279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A4F3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17D8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88D6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F8259" w14:textId="77777777" w:rsidR="006F2792" w:rsidRDefault="006F2792" w:rsidP="00086E2C">
      <w:pPr>
        <w:spacing w:after="0" w:line="240" w:lineRule="auto"/>
      </w:pPr>
      <w:r>
        <w:separator/>
      </w:r>
    </w:p>
  </w:footnote>
  <w:footnote w:type="continuationSeparator" w:id="0">
    <w:p w14:paraId="327C25A7" w14:textId="77777777" w:rsidR="006F2792" w:rsidRDefault="006F279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188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9E2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FCEF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9DA"/>
    <w:rsid w:val="000719DA"/>
    <w:rsid w:val="00086E2C"/>
    <w:rsid w:val="000A2E7A"/>
    <w:rsid w:val="002244B7"/>
    <w:rsid w:val="00314D94"/>
    <w:rsid w:val="00617568"/>
    <w:rsid w:val="006E68FA"/>
    <w:rsid w:val="006F2792"/>
    <w:rsid w:val="00BD706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0CB3E"/>
  <w15:chartTrackingRefBased/>
  <w15:docId w15:val="{8CBD6030-28BE-4D97-8647-F0186386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719D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19D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2026-04-22T20:35:00Z</dcterms:created>
  <dcterms:modified xsi:type="dcterms:W3CDTF">2026-04-22T20:36:00Z</dcterms:modified>
</cp:coreProperties>
</file>