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E14" w:rsidRDefault="007E7E14" w:rsidP="007E7E14">
      <w:pPr>
        <w:pStyle w:val="NoSpacing"/>
      </w:pPr>
      <w:r>
        <w:rPr>
          <w:u w:val="single"/>
        </w:rPr>
        <w:t>Thomas CHYLDERESTON</w:t>
      </w:r>
      <w:r>
        <w:t xml:space="preserve">      (fl.1441)</w:t>
      </w:r>
    </w:p>
    <w:p w:rsidR="007E7E14" w:rsidRDefault="007E7E14" w:rsidP="007E7E14">
      <w:pPr>
        <w:pStyle w:val="NoSpacing"/>
      </w:pPr>
    </w:p>
    <w:p w:rsidR="007E7E14" w:rsidRDefault="007E7E14" w:rsidP="007E7E14">
      <w:pPr>
        <w:pStyle w:val="NoSpacing"/>
      </w:pPr>
    </w:p>
    <w:p w:rsidR="007E7E14" w:rsidRDefault="007E7E14" w:rsidP="007E7E14">
      <w:pPr>
        <w:pStyle w:val="NoSpacing"/>
      </w:pPr>
      <w:r>
        <w:t>20 Jul.1441</w:t>
      </w:r>
      <w:r>
        <w:tab/>
        <w:t xml:space="preserve">John Catton of </w:t>
      </w:r>
      <w:proofErr w:type="spellStart"/>
      <w:r>
        <w:t>Mildenhall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nominated him as an executor</w:t>
      </w:r>
    </w:p>
    <w:p w:rsidR="007E7E14" w:rsidRDefault="007E7E14" w:rsidP="007E7E1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 (“Sudbury Wills” </w:t>
      </w:r>
      <w:proofErr w:type="spellStart"/>
      <w:r>
        <w:t>vol.I</w:t>
      </w:r>
      <w:proofErr w:type="spellEnd"/>
      <w:r>
        <w:t xml:space="preserve"> pp.45-6)</w:t>
      </w:r>
    </w:p>
    <w:p w:rsidR="007E7E14" w:rsidRDefault="007E7E14" w:rsidP="007E7E14">
      <w:pPr>
        <w:pStyle w:val="NoSpacing"/>
      </w:pPr>
    </w:p>
    <w:p w:rsidR="007E7E14" w:rsidRDefault="007E7E14" w:rsidP="007E7E14">
      <w:pPr>
        <w:pStyle w:val="NoSpacing"/>
      </w:pPr>
    </w:p>
    <w:p w:rsidR="007E7E14" w:rsidRDefault="007E7E14" w:rsidP="007E7E14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E14" w:rsidRDefault="007E7E14" w:rsidP="00920DE3">
      <w:pPr>
        <w:spacing w:after="0" w:line="240" w:lineRule="auto"/>
      </w:pPr>
      <w:r>
        <w:separator/>
      </w:r>
    </w:p>
  </w:endnote>
  <w:endnote w:type="continuationSeparator" w:id="0">
    <w:p w:rsidR="007E7E14" w:rsidRDefault="007E7E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E14" w:rsidRDefault="007E7E14" w:rsidP="00920DE3">
      <w:pPr>
        <w:spacing w:after="0" w:line="240" w:lineRule="auto"/>
      </w:pPr>
      <w:r>
        <w:separator/>
      </w:r>
    </w:p>
  </w:footnote>
  <w:footnote w:type="continuationSeparator" w:id="0">
    <w:p w:rsidR="007E7E14" w:rsidRDefault="007E7E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E14"/>
    <w:rsid w:val="00120749"/>
    <w:rsid w:val="00624CAE"/>
    <w:rsid w:val="007E7E1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2015-03-16T21:53:00Z</dcterms:created>
  <dcterms:modified xsi:type="dcterms:W3CDTF">2015-03-16T21:53:00Z</dcterms:modified>
</cp:coreProperties>
</file>