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AA8444" w14:textId="77777777" w:rsidR="00F50477" w:rsidRDefault="00F50477" w:rsidP="00F504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Andrew CHYLDEMERE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fl.1426)</w:t>
      </w:r>
    </w:p>
    <w:p w14:paraId="75A0E2F7" w14:textId="77777777" w:rsidR="00F50477" w:rsidRDefault="00F50477" w:rsidP="00F504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301BC3" w14:textId="77777777" w:rsidR="00F50477" w:rsidRDefault="00F50477" w:rsidP="00F504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A5CF66" w14:textId="77777777" w:rsidR="00F50477" w:rsidRDefault="00F50477" w:rsidP="00F504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1426</w:t>
      </w:r>
      <w:r>
        <w:rPr>
          <w:rFonts w:ascii="Times New Roman" w:hAnsi="Times New Roman" w:cs="Times New Roman"/>
          <w:sz w:val="24"/>
          <w:szCs w:val="24"/>
        </w:rPr>
        <w:tab/>
        <w:t xml:space="preserve">He had a bequest in the Will of William Marchant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7C12416F" w14:textId="77777777" w:rsidR="00F50477" w:rsidRDefault="00F50477" w:rsidP="00F504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p.105)</w:t>
      </w:r>
    </w:p>
    <w:p w14:paraId="6365472B" w14:textId="77777777" w:rsidR="00F50477" w:rsidRDefault="00F50477" w:rsidP="00F504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682299" w14:textId="77777777" w:rsidR="00F50477" w:rsidRPr="00E639B1" w:rsidRDefault="00F50477" w:rsidP="00F504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042997" w14:textId="77777777" w:rsidR="00F50477" w:rsidRDefault="00F50477" w:rsidP="00F504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March 2021</w:t>
      </w:r>
    </w:p>
    <w:p w14:paraId="3DE37DA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09856D" w14:textId="77777777" w:rsidR="00F50477" w:rsidRDefault="00F50477" w:rsidP="009139A6">
      <w:r>
        <w:separator/>
      </w:r>
    </w:p>
  </w:endnote>
  <w:endnote w:type="continuationSeparator" w:id="0">
    <w:p w14:paraId="05E28665" w14:textId="77777777" w:rsidR="00F50477" w:rsidRDefault="00F5047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03FEE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3C3A8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87076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5822D8" w14:textId="77777777" w:rsidR="00F50477" w:rsidRDefault="00F50477" w:rsidP="009139A6">
      <w:r>
        <w:separator/>
      </w:r>
    </w:p>
  </w:footnote>
  <w:footnote w:type="continuationSeparator" w:id="0">
    <w:p w14:paraId="587BCE5C" w14:textId="77777777" w:rsidR="00F50477" w:rsidRDefault="00F5047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16534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921EB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B1286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477"/>
    <w:rsid w:val="000666E0"/>
    <w:rsid w:val="002510B7"/>
    <w:rsid w:val="005C130B"/>
    <w:rsid w:val="00826F5C"/>
    <w:rsid w:val="009139A6"/>
    <w:rsid w:val="009448BB"/>
    <w:rsid w:val="00A3176C"/>
    <w:rsid w:val="00BA00AB"/>
    <w:rsid w:val="00EB3209"/>
    <w:rsid w:val="00F50477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038F2"/>
  <w15:chartTrackingRefBased/>
  <w15:docId w15:val="{8AE63157-3588-4E5E-BC01-7D9C7E204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2021-03-05T21:08:00Z</dcterms:created>
  <dcterms:modified xsi:type="dcterms:W3CDTF">2021-03-05T21:08:00Z</dcterms:modified>
</cp:coreProperties>
</file>