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01287" w14:textId="77777777" w:rsidR="00193A48" w:rsidRPr="0047582A" w:rsidRDefault="00193A48" w:rsidP="00193A48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  <w:u w:val="single"/>
        </w:rPr>
        <w:t>Thomas CHYLDE (</w:t>
      </w:r>
      <w:proofErr w:type="gramStart"/>
      <w:r w:rsidRPr="0047582A">
        <w:rPr>
          <w:rStyle w:val="s1"/>
          <w:u w:val="single"/>
        </w:rPr>
        <w:t>CHYLD)</w:t>
      </w:r>
      <w:r w:rsidRPr="0047582A">
        <w:rPr>
          <w:rStyle w:val="s1"/>
        </w:rPr>
        <w:t xml:space="preserve">   </w:t>
      </w:r>
      <w:proofErr w:type="gramEnd"/>
      <w:r w:rsidRPr="0047582A">
        <w:rPr>
          <w:rStyle w:val="s1"/>
        </w:rPr>
        <w:t xml:space="preserve">   (fl.1509)</w:t>
      </w:r>
    </w:p>
    <w:p w14:paraId="2EC3B80F" w14:textId="77777777" w:rsidR="00193A48" w:rsidRPr="0047582A" w:rsidRDefault="00193A48" w:rsidP="00193A48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of Norwich.</w:t>
      </w:r>
    </w:p>
    <w:p w14:paraId="2578EA52" w14:textId="77777777" w:rsidR="00193A48" w:rsidRPr="0047582A" w:rsidRDefault="00193A48" w:rsidP="00193A48">
      <w:pPr>
        <w:pStyle w:val="NoSpacing"/>
        <w:tabs>
          <w:tab w:val="left" w:pos="720"/>
        </w:tabs>
        <w:rPr>
          <w:rStyle w:val="s1"/>
        </w:rPr>
      </w:pPr>
    </w:p>
    <w:p w14:paraId="2AC22195" w14:textId="77777777" w:rsidR="00193A48" w:rsidRPr="0047582A" w:rsidRDefault="00193A48" w:rsidP="00193A48">
      <w:pPr>
        <w:pStyle w:val="NoSpacing"/>
        <w:tabs>
          <w:tab w:val="left" w:pos="720"/>
        </w:tabs>
        <w:rPr>
          <w:rStyle w:val="s1"/>
        </w:rPr>
      </w:pPr>
    </w:p>
    <w:p w14:paraId="748F2A24" w14:textId="77777777" w:rsidR="00193A48" w:rsidRPr="0047582A" w:rsidRDefault="00193A48" w:rsidP="00193A48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  <w:t>1509</w:t>
      </w:r>
      <w:r w:rsidRPr="0047582A">
        <w:rPr>
          <w:rStyle w:val="s1"/>
        </w:rPr>
        <w:tab/>
        <w:t>He made his Will.</w:t>
      </w:r>
    </w:p>
    <w:p w14:paraId="33509F30" w14:textId="77777777" w:rsidR="00193A48" w:rsidRPr="0047582A" w:rsidRDefault="00193A48" w:rsidP="00193A48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</w:r>
      <w:r w:rsidRPr="0047582A">
        <w:rPr>
          <w:rStyle w:val="s1"/>
        </w:rPr>
        <w:tab/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235)</w:t>
      </w:r>
    </w:p>
    <w:p w14:paraId="36F7D4DF" w14:textId="77777777" w:rsidR="00193A48" w:rsidRPr="0047582A" w:rsidRDefault="00193A48" w:rsidP="00193A48">
      <w:pPr>
        <w:pStyle w:val="NoSpacing"/>
        <w:tabs>
          <w:tab w:val="left" w:pos="720"/>
        </w:tabs>
        <w:rPr>
          <w:rStyle w:val="s1"/>
        </w:rPr>
      </w:pPr>
    </w:p>
    <w:p w14:paraId="5CAE4015" w14:textId="77777777" w:rsidR="00193A48" w:rsidRPr="0047582A" w:rsidRDefault="00193A48" w:rsidP="00193A48">
      <w:pPr>
        <w:pStyle w:val="NoSpacing"/>
        <w:tabs>
          <w:tab w:val="left" w:pos="720"/>
        </w:tabs>
        <w:rPr>
          <w:rStyle w:val="s1"/>
        </w:rPr>
      </w:pPr>
    </w:p>
    <w:p w14:paraId="23DD5400" w14:textId="77777777" w:rsidR="00193A48" w:rsidRPr="0047582A" w:rsidRDefault="00193A48" w:rsidP="00193A48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3 September 2021</w:t>
      </w:r>
    </w:p>
    <w:p w14:paraId="73196C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4C008" w14:textId="77777777" w:rsidR="00193A48" w:rsidRDefault="00193A48" w:rsidP="009139A6">
      <w:r>
        <w:separator/>
      </w:r>
    </w:p>
  </w:endnote>
  <w:endnote w:type="continuationSeparator" w:id="0">
    <w:p w14:paraId="697FE0DC" w14:textId="77777777" w:rsidR="00193A48" w:rsidRDefault="00193A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533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621E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F00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61659" w14:textId="77777777" w:rsidR="00193A48" w:rsidRDefault="00193A48" w:rsidP="009139A6">
      <w:r>
        <w:separator/>
      </w:r>
    </w:p>
  </w:footnote>
  <w:footnote w:type="continuationSeparator" w:id="0">
    <w:p w14:paraId="4489A135" w14:textId="77777777" w:rsidR="00193A48" w:rsidRDefault="00193A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B6F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6A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7D2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48"/>
    <w:rsid w:val="000666E0"/>
    <w:rsid w:val="00193A4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BDF33"/>
  <w15:chartTrackingRefBased/>
  <w15:docId w15:val="{C6F15ECB-5B24-45D5-B35D-3A3E3A5A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93A48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193A4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2021-09-25T20:04:00Z</dcterms:created>
  <dcterms:modified xsi:type="dcterms:W3CDTF">2021-09-25T20:06:00Z</dcterms:modified>
</cp:coreProperties>
</file>