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A2D" w:rsidRDefault="00974A2D" w:rsidP="00974A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CHYLDE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74A2D" w:rsidRDefault="00974A2D" w:rsidP="00974A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A2D" w:rsidRDefault="00974A2D" w:rsidP="00974A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A2D" w:rsidRDefault="00974A2D" w:rsidP="00974A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Newark,</w:t>
      </w:r>
    </w:p>
    <w:p w:rsidR="00974A2D" w:rsidRDefault="00974A2D" w:rsidP="00974A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Nottinghamshire, into the lands of the late Baldwin Freville(q.v.), son</w:t>
      </w:r>
    </w:p>
    <w:p w:rsidR="00974A2D" w:rsidRDefault="00974A2D" w:rsidP="00974A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Sir Baldwin </w:t>
      </w:r>
      <w:proofErr w:type="gramStart"/>
      <w:r>
        <w:rPr>
          <w:rFonts w:ascii="Times New Roman" w:hAnsi="Times New Roman" w:cs="Times New Roman"/>
          <w:sz w:val="24"/>
          <w:szCs w:val="24"/>
        </w:rPr>
        <w:t>Freville(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d.1400).</w:t>
      </w:r>
    </w:p>
    <w:p w:rsidR="00974A2D" w:rsidRDefault="00974A2D" w:rsidP="00974A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F0F1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21-134)</w:t>
      </w:r>
    </w:p>
    <w:p w:rsidR="00974A2D" w:rsidRDefault="00974A2D" w:rsidP="00974A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A2D" w:rsidRDefault="00974A2D" w:rsidP="00974A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74A2D" w:rsidRDefault="00974A2D" w:rsidP="00974A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December 2015</w:t>
      </w:r>
      <w:bookmarkStart w:id="0" w:name="_GoBack"/>
      <w:bookmarkEnd w:id="0"/>
    </w:p>
    <w:sectPr w:rsidR="00DD5B8A" w:rsidRPr="00974A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A2D" w:rsidRDefault="00974A2D" w:rsidP="00564E3C">
      <w:pPr>
        <w:spacing w:after="0" w:line="240" w:lineRule="auto"/>
      </w:pPr>
      <w:r>
        <w:separator/>
      </w:r>
    </w:p>
  </w:endnote>
  <w:endnote w:type="continuationSeparator" w:id="0">
    <w:p w:rsidR="00974A2D" w:rsidRDefault="00974A2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74A2D">
      <w:rPr>
        <w:rFonts w:ascii="Times New Roman" w:hAnsi="Times New Roman" w:cs="Times New Roman"/>
        <w:noProof/>
        <w:sz w:val="24"/>
        <w:szCs w:val="24"/>
      </w:rPr>
      <w:t>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A2D" w:rsidRDefault="00974A2D" w:rsidP="00564E3C">
      <w:pPr>
        <w:spacing w:after="0" w:line="240" w:lineRule="auto"/>
      </w:pPr>
      <w:r>
        <w:separator/>
      </w:r>
    </w:p>
  </w:footnote>
  <w:footnote w:type="continuationSeparator" w:id="0">
    <w:p w:rsidR="00974A2D" w:rsidRDefault="00974A2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A2D"/>
    <w:rsid w:val="00372DC6"/>
    <w:rsid w:val="00564E3C"/>
    <w:rsid w:val="0064591D"/>
    <w:rsid w:val="00974A2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81FB1"/>
  <w15:chartTrackingRefBased/>
  <w15:docId w15:val="{5F699F79-DB07-490C-81F5-C4016CA5E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74A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2015-12-09T20:03:00Z</dcterms:created>
  <dcterms:modified xsi:type="dcterms:W3CDTF">2015-12-09T20:03:00Z</dcterms:modified>
</cp:coreProperties>
</file>