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351768" w14:textId="112F4C47" w:rsidR="008363F3" w:rsidRDefault="008363F3" w:rsidP="00F175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CHYLDE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d.ca.1494)</w:t>
      </w:r>
    </w:p>
    <w:p w14:paraId="07A90502" w14:textId="77777777" w:rsidR="008363F3" w:rsidRDefault="008363F3" w:rsidP="00F17532">
      <w:pPr>
        <w:pStyle w:val="NoSpacing"/>
        <w:rPr>
          <w:rFonts w:cs="Times New Roman"/>
          <w:szCs w:val="24"/>
        </w:rPr>
      </w:pPr>
    </w:p>
    <w:p w14:paraId="649DE4C7" w14:textId="77777777" w:rsidR="008363F3" w:rsidRDefault="008363F3" w:rsidP="00F17532">
      <w:pPr>
        <w:pStyle w:val="NoSpacing"/>
        <w:rPr>
          <w:rFonts w:cs="Times New Roman"/>
          <w:szCs w:val="24"/>
        </w:rPr>
      </w:pPr>
    </w:p>
    <w:p w14:paraId="7C7D68FC" w14:textId="38D93B73" w:rsidR="008363F3" w:rsidRDefault="008363F3" w:rsidP="00F175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Jan.1494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Cambridgeshire.</w:t>
      </w:r>
    </w:p>
    <w:p w14:paraId="6F069ECD" w14:textId="77777777" w:rsidR="008363F3" w:rsidRDefault="008363F3" w:rsidP="008363F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(C.F.R. 1485-1509 p.197)</w:t>
      </w:r>
    </w:p>
    <w:p w14:paraId="6C071F6C" w14:textId="77777777" w:rsidR="008363F3" w:rsidRDefault="008363F3" w:rsidP="008363F3">
      <w:pPr>
        <w:pStyle w:val="NoSpacing"/>
        <w:rPr>
          <w:rFonts w:cs="Times New Roman"/>
          <w:szCs w:val="24"/>
        </w:rPr>
      </w:pPr>
    </w:p>
    <w:p w14:paraId="684D634D" w14:textId="77777777" w:rsidR="008363F3" w:rsidRDefault="008363F3" w:rsidP="008363F3">
      <w:pPr>
        <w:pStyle w:val="NoSpacing"/>
        <w:rPr>
          <w:rFonts w:cs="Times New Roman"/>
          <w:szCs w:val="24"/>
        </w:rPr>
      </w:pPr>
    </w:p>
    <w:p w14:paraId="7BE75E8E" w14:textId="77777777" w:rsidR="008363F3" w:rsidRDefault="008363F3" w:rsidP="008363F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May 2024</w:t>
      </w:r>
    </w:p>
    <w:sectPr w:rsidR="008363F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979FBF" w14:textId="77777777" w:rsidR="00302670" w:rsidRDefault="00302670" w:rsidP="009139A6">
      <w:r>
        <w:separator/>
      </w:r>
    </w:p>
  </w:endnote>
  <w:endnote w:type="continuationSeparator" w:id="0">
    <w:p w14:paraId="467FCF42" w14:textId="77777777" w:rsidR="00302670" w:rsidRDefault="0030267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4ABA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35863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7D0ED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86FB80" w14:textId="77777777" w:rsidR="00302670" w:rsidRDefault="00302670" w:rsidP="009139A6">
      <w:r>
        <w:separator/>
      </w:r>
    </w:p>
  </w:footnote>
  <w:footnote w:type="continuationSeparator" w:id="0">
    <w:p w14:paraId="3EF7F025" w14:textId="77777777" w:rsidR="00302670" w:rsidRDefault="0030267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1077E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99432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37197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670"/>
    <w:rsid w:val="000666E0"/>
    <w:rsid w:val="000D6E0B"/>
    <w:rsid w:val="002510B7"/>
    <w:rsid w:val="00270799"/>
    <w:rsid w:val="00292FF0"/>
    <w:rsid w:val="002B0FB3"/>
    <w:rsid w:val="00302670"/>
    <w:rsid w:val="00316ACB"/>
    <w:rsid w:val="003A7117"/>
    <w:rsid w:val="00417B8C"/>
    <w:rsid w:val="005073C2"/>
    <w:rsid w:val="00521C4D"/>
    <w:rsid w:val="00562AB0"/>
    <w:rsid w:val="005C130B"/>
    <w:rsid w:val="006322D2"/>
    <w:rsid w:val="007B71B8"/>
    <w:rsid w:val="0081494D"/>
    <w:rsid w:val="00826F5C"/>
    <w:rsid w:val="008363F3"/>
    <w:rsid w:val="009139A6"/>
    <w:rsid w:val="009411C2"/>
    <w:rsid w:val="009448BB"/>
    <w:rsid w:val="00947624"/>
    <w:rsid w:val="00A3176C"/>
    <w:rsid w:val="00AB4520"/>
    <w:rsid w:val="00AE65F8"/>
    <w:rsid w:val="00B741E7"/>
    <w:rsid w:val="00BA00AB"/>
    <w:rsid w:val="00BD1B84"/>
    <w:rsid w:val="00C71834"/>
    <w:rsid w:val="00C871E5"/>
    <w:rsid w:val="00CB4ED9"/>
    <w:rsid w:val="00D12AD5"/>
    <w:rsid w:val="00E61DA6"/>
    <w:rsid w:val="00EB3209"/>
    <w:rsid w:val="00ED334F"/>
    <w:rsid w:val="00F17532"/>
    <w:rsid w:val="00F41096"/>
    <w:rsid w:val="00F5287F"/>
    <w:rsid w:val="00FD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1052E"/>
  <w15:chartTrackingRefBased/>
  <w15:docId w15:val="{438FBFEB-9C5A-47BF-B598-6BC3BBA18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496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2024-05-14T10:14:00Z</dcterms:created>
  <dcterms:modified xsi:type="dcterms:W3CDTF">2024-05-14T19:56:00Z</dcterms:modified>
</cp:coreProperties>
</file>