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1FB3A" w14:textId="77777777" w:rsidR="00A535B1" w:rsidRDefault="00A535B1" w:rsidP="00A535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Simon CHYLDE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fl.1475)</w:t>
      </w:r>
    </w:p>
    <w:p w14:paraId="1E7FADEC" w14:textId="77777777" w:rsidR="00A535B1" w:rsidRDefault="00A535B1" w:rsidP="00A535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Walpole, Norfolk. Bladesmith.</w:t>
      </w:r>
    </w:p>
    <w:p w14:paraId="23400603" w14:textId="77777777" w:rsidR="00A535B1" w:rsidRDefault="00A535B1" w:rsidP="00A535B1">
      <w:pPr>
        <w:pStyle w:val="NoSpacing"/>
        <w:rPr>
          <w:rFonts w:cs="Times New Roman"/>
          <w:szCs w:val="24"/>
        </w:rPr>
      </w:pPr>
    </w:p>
    <w:p w14:paraId="6A335B4F" w14:textId="77777777" w:rsidR="00A535B1" w:rsidRDefault="00A535B1" w:rsidP="00A535B1">
      <w:pPr>
        <w:pStyle w:val="NoSpacing"/>
        <w:rPr>
          <w:rFonts w:cs="Times New Roman"/>
          <w:szCs w:val="24"/>
        </w:rPr>
      </w:pPr>
    </w:p>
    <w:p w14:paraId="4F42C4B5" w14:textId="77777777" w:rsidR="00A535B1" w:rsidRDefault="00A535B1" w:rsidP="00A535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1475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Feltwell</w:t>
      </w:r>
      <w:proofErr w:type="spellEnd"/>
      <w:r>
        <w:rPr>
          <w:rFonts w:cs="Times New Roman"/>
          <w:szCs w:val="24"/>
        </w:rPr>
        <w:t>(q.v.) brought a plaint of debt against him.</w:t>
      </w:r>
    </w:p>
    <w:p w14:paraId="4F8139E1" w14:textId="77777777" w:rsidR="00A535B1" w:rsidRDefault="00A535B1" w:rsidP="00A535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84EE7">
          <w:rPr>
            <w:rStyle w:val="Hyperlink"/>
            <w:rFonts w:cs="Times New Roman"/>
            <w:szCs w:val="24"/>
          </w:rPr>
          <w:t>https://waalt.uh.edu/index.php/CP40/853</w:t>
        </w:r>
      </w:hyperlink>
      <w:r>
        <w:rPr>
          <w:rFonts w:cs="Times New Roman"/>
          <w:szCs w:val="24"/>
        </w:rPr>
        <w:t xml:space="preserve"> )</w:t>
      </w:r>
    </w:p>
    <w:p w14:paraId="2B965CAF" w14:textId="77777777" w:rsidR="00A535B1" w:rsidRDefault="00A535B1" w:rsidP="00A535B1">
      <w:pPr>
        <w:pStyle w:val="NoSpacing"/>
        <w:rPr>
          <w:rFonts w:cs="Times New Roman"/>
          <w:szCs w:val="24"/>
        </w:rPr>
      </w:pPr>
    </w:p>
    <w:p w14:paraId="426E6749" w14:textId="77777777" w:rsidR="00A535B1" w:rsidRDefault="00A535B1" w:rsidP="00A535B1">
      <w:pPr>
        <w:pStyle w:val="NoSpacing"/>
        <w:rPr>
          <w:rFonts w:cs="Times New Roman"/>
          <w:szCs w:val="24"/>
        </w:rPr>
      </w:pPr>
    </w:p>
    <w:p w14:paraId="207D40D3" w14:textId="77777777" w:rsidR="00A535B1" w:rsidRDefault="00A535B1" w:rsidP="00A535B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April 2023</w:t>
      </w:r>
    </w:p>
    <w:p w14:paraId="63A3502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1ACC8" w14:textId="77777777" w:rsidR="00A535B1" w:rsidRDefault="00A535B1" w:rsidP="009139A6">
      <w:r>
        <w:separator/>
      </w:r>
    </w:p>
  </w:endnote>
  <w:endnote w:type="continuationSeparator" w:id="0">
    <w:p w14:paraId="2CF3B783" w14:textId="77777777" w:rsidR="00A535B1" w:rsidRDefault="00A535B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96F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4DAB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2E8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6BBCB" w14:textId="77777777" w:rsidR="00A535B1" w:rsidRDefault="00A535B1" w:rsidP="009139A6">
      <w:r>
        <w:separator/>
      </w:r>
    </w:p>
  </w:footnote>
  <w:footnote w:type="continuationSeparator" w:id="0">
    <w:p w14:paraId="76480584" w14:textId="77777777" w:rsidR="00A535B1" w:rsidRDefault="00A535B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0CDD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FA84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0647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5B1"/>
    <w:rsid w:val="000666E0"/>
    <w:rsid w:val="002510B7"/>
    <w:rsid w:val="005C130B"/>
    <w:rsid w:val="00826F5C"/>
    <w:rsid w:val="009139A6"/>
    <w:rsid w:val="009448BB"/>
    <w:rsid w:val="00947624"/>
    <w:rsid w:val="00A3176C"/>
    <w:rsid w:val="00A535B1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16B00"/>
  <w15:chartTrackingRefBased/>
  <w15:docId w15:val="{5130FF51-1B6D-445C-BBC2-72747F7DF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535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2023-04-28T08:19:00Z</dcterms:created>
  <dcterms:modified xsi:type="dcterms:W3CDTF">2023-04-28T08:20:00Z</dcterms:modified>
</cp:coreProperties>
</file>