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66C14" w14:textId="77777777" w:rsidR="00476D7C" w:rsidRDefault="00476D7C" w:rsidP="00476D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Philip CHYLDE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40D2C1C" w14:textId="77777777" w:rsidR="00476D7C" w:rsidRDefault="00476D7C" w:rsidP="00476D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 Mimms, Middlesex.  Husbandman.</w:t>
      </w:r>
    </w:p>
    <w:p w14:paraId="2861F6EE" w14:textId="77777777" w:rsidR="00476D7C" w:rsidRDefault="00476D7C" w:rsidP="00476D7C">
      <w:pPr>
        <w:rPr>
          <w:rFonts w:ascii="Times New Roman" w:hAnsi="Times New Roman" w:cs="Times New Roman"/>
        </w:rPr>
      </w:pPr>
    </w:p>
    <w:p w14:paraId="514ACA3F" w14:textId="77777777" w:rsidR="00476D7C" w:rsidRDefault="00476D7C" w:rsidP="00476D7C">
      <w:pPr>
        <w:rPr>
          <w:rFonts w:ascii="Times New Roman" w:hAnsi="Times New Roman" w:cs="Times New Roman"/>
        </w:rPr>
      </w:pPr>
    </w:p>
    <w:p w14:paraId="3D3DBF29" w14:textId="77777777" w:rsidR="00476D7C" w:rsidRDefault="00476D7C" w:rsidP="00476D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Hert</w:t>
      </w:r>
      <w:proofErr w:type="spellEnd"/>
      <w:r>
        <w:rPr>
          <w:rFonts w:ascii="Times New Roman" w:hAnsi="Times New Roman" w:cs="Times New Roman"/>
        </w:rPr>
        <w:t xml:space="preserve"> of London, gentleman(q.v.), brought a plaint of debt against </w:t>
      </w:r>
    </w:p>
    <w:p w14:paraId="04DB4D6F" w14:textId="77777777" w:rsidR="00476D7C" w:rsidRDefault="00476D7C" w:rsidP="00476D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8 others.</w:t>
      </w:r>
    </w:p>
    <w:p w14:paraId="6C363E03" w14:textId="77777777" w:rsidR="00476D7C" w:rsidRDefault="00476D7C" w:rsidP="00476D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7F5FD1C" w14:textId="77777777" w:rsidR="00476D7C" w:rsidRDefault="00476D7C" w:rsidP="00476D7C">
      <w:pPr>
        <w:rPr>
          <w:rFonts w:ascii="Times New Roman" w:hAnsi="Times New Roman" w:cs="Times New Roman"/>
        </w:rPr>
      </w:pPr>
    </w:p>
    <w:p w14:paraId="32FC1D79" w14:textId="77777777" w:rsidR="00476D7C" w:rsidRDefault="00476D7C" w:rsidP="00476D7C">
      <w:pPr>
        <w:rPr>
          <w:rFonts w:ascii="Times New Roman" w:hAnsi="Times New Roman" w:cs="Times New Roman"/>
        </w:rPr>
      </w:pPr>
    </w:p>
    <w:p w14:paraId="0D038001" w14:textId="77777777" w:rsidR="00476D7C" w:rsidRDefault="00476D7C" w:rsidP="00476D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January 2018</w:t>
      </w:r>
    </w:p>
    <w:p w14:paraId="6B2B0AC0" w14:textId="77777777" w:rsidR="006B2F86" w:rsidRPr="00E71FC3" w:rsidRDefault="00476D7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F9197D" w14:textId="77777777" w:rsidR="00476D7C" w:rsidRDefault="00476D7C" w:rsidP="00E71FC3">
      <w:r>
        <w:separator/>
      </w:r>
    </w:p>
  </w:endnote>
  <w:endnote w:type="continuationSeparator" w:id="0">
    <w:p w14:paraId="6B6E4918" w14:textId="77777777" w:rsidR="00476D7C" w:rsidRDefault="00476D7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D063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4848C8" w14:textId="77777777" w:rsidR="00476D7C" w:rsidRDefault="00476D7C" w:rsidP="00E71FC3">
      <w:r>
        <w:separator/>
      </w:r>
    </w:p>
  </w:footnote>
  <w:footnote w:type="continuationSeparator" w:id="0">
    <w:p w14:paraId="39101CE2" w14:textId="77777777" w:rsidR="00476D7C" w:rsidRDefault="00476D7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D7C"/>
    <w:rsid w:val="001A7C09"/>
    <w:rsid w:val="00476D7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D5368"/>
  <w15:chartTrackingRefBased/>
  <w15:docId w15:val="{7F786492-CB10-41B5-B664-B15959E77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6D7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76D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2018-01-24T16:25:00Z</dcterms:created>
  <dcterms:modified xsi:type="dcterms:W3CDTF">2018-01-24T16:26:00Z</dcterms:modified>
</cp:coreProperties>
</file>