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F3D" w:rsidRDefault="00AC2F3D" w:rsidP="00AC2F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Peter CHYLDE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C2F3D" w:rsidRDefault="00AC2F3D" w:rsidP="00AC2F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 M</w:t>
      </w:r>
      <w:r w:rsidR="00F344CA">
        <w:rPr>
          <w:rFonts w:ascii="Times New Roman" w:hAnsi="Times New Roman" w:cs="Times New Roman"/>
        </w:rPr>
        <w:t>imms</w:t>
      </w:r>
      <w:bookmarkStart w:id="0" w:name="_GoBack"/>
      <w:bookmarkEnd w:id="0"/>
      <w:r>
        <w:rPr>
          <w:rFonts w:ascii="Times New Roman" w:hAnsi="Times New Roman" w:cs="Times New Roman"/>
        </w:rPr>
        <w:t>, Hertfordshire. Husbandman.</w:t>
      </w:r>
    </w:p>
    <w:p w:rsidR="00AC2F3D" w:rsidRDefault="00AC2F3D" w:rsidP="00AC2F3D">
      <w:pPr>
        <w:rPr>
          <w:rFonts w:ascii="Times New Roman" w:hAnsi="Times New Roman" w:cs="Times New Roman"/>
        </w:rPr>
      </w:pPr>
    </w:p>
    <w:p w:rsidR="00AC2F3D" w:rsidRDefault="00AC2F3D" w:rsidP="00AC2F3D">
      <w:pPr>
        <w:rPr>
          <w:rFonts w:ascii="Times New Roman" w:hAnsi="Times New Roman" w:cs="Times New Roman"/>
        </w:rPr>
      </w:pPr>
    </w:p>
    <w:p w:rsidR="00AC2F3D" w:rsidRDefault="00AC2F3D" w:rsidP="00AC2F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him</w:t>
      </w:r>
    </w:p>
    <w:p w:rsidR="00AC2F3D" w:rsidRDefault="00AC2F3D" w:rsidP="00AC2F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12 others.</w:t>
      </w:r>
    </w:p>
    <w:p w:rsidR="00AC2F3D" w:rsidRDefault="00AC2F3D" w:rsidP="00AC2F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C2F3D" w:rsidRDefault="00AC2F3D" w:rsidP="00AC2F3D">
      <w:pPr>
        <w:rPr>
          <w:rFonts w:ascii="Times New Roman" w:hAnsi="Times New Roman" w:cs="Times New Roman"/>
        </w:rPr>
      </w:pPr>
    </w:p>
    <w:p w:rsidR="00AC2F3D" w:rsidRDefault="00AC2F3D" w:rsidP="00AC2F3D">
      <w:pPr>
        <w:rPr>
          <w:rFonts w:ascii="Times New Roman" w:hAnsi="Times New Roman" w:cs="Times New Roman"/>
        </w:rPr>
      </w:pPr>
    </w:p>
    <w:p w:rsidR="00AC2F3D" w:rsidRDefault="00AC2F3D" w:rsidP="00AC2F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January 2018</w:t>
      </w:r>
    </w:p>
    <w:p w:rsidR="006B2F86" w:rsidRPr="00E71FC3" w:rsidRDefault="00F344C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F3D" w:rsidRDefault="00AC2F3D" w:rsidP="00E71FC3">
      <w:r>
        <w:separator/>
      </w:r>
    </w:p>
  </w:endnote>
  <w:endnote w:type="continuationSeparator" w:id="0">
    <w:p w:rsidR="00AC2F3D" w:rsidRDefault="00AC2F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F3D" w:rsidRDefault="00AC2F3D" w:rsidP="00E71FC3">
      <w:r>
        <w:separator/>
      </w:r>
    </w:p>
  </w:footnote>
  <w:footnote w:type="continuationSeparator" w:id="0">
    <w:p w:rsidR="00AC2F3D" w:rsidRDefault="00AC2F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3D"/>
    <w:rsid w:val="001A7C09"/>
    <w:rsid w:val="00577BD5"/>
    <w:rsid w:val="00656CBA"/>
    <w:rsid w:val="006A1F77"/>
    <w:rsid w:val="00733BE7"/>
    <w:rsid w:val="00AB52E8"/>
    <w:rsid w:val="00AC2F3D"/>
    <w:rsid w:val="00B16D3F"/>
    <w:rsid w:val="00BB41AC"/>
    <w:rsid w:val="00E71FC3"/>
    <w:rsid w:val="00EF4813"/>
    <w:rsid w:val="00F3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E0A2D"/>
  <w15:chartTrackingRefBased/>
  <w15:docId w15:val="{2DDDE9A9-805C-45C2-A483-B8BCB1B1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2F3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C2F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2018-01-26T21:06:00Z</dcterms:created>
  <dcterms:modified xsi:type="dcterms:W3CDTF">2018-01-26T21:07:00Z</dcterms:modified>
</cp:coreProperties>
</file>