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7657" w14:textId="77777777" w:rsidR="005D35C9" w:rsidRDefault="005D35C9" w:rsidP="005D35C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CHYLDE</w:t>
      </w:r>
      <w:r>
        <w:rPr>
          <w:rFonts w:cs="Times New Roman"/>
          <w:lang w:val="en-US"/>
        </w:rPr>
        <w:t xml:space="preserve">     (fl.1493)</w:t>
      </w:r>
    </w:p>
    <w:p w14:paraId="5FA1E4F5" w14:textId="77777777" w:rsidR="005D35C9" w:rsidRDefault="005D35C9" w:rsidP="005D35C9">
      <w:pPr>
        <w:pStyle w:val="NoSpacing"/>
        <w:rPr>
          <w:rFonts w:cs="Times New Roman"/>
          <w:lang w:val="en-US"/>
        </w:rPr>
      </w:pPr>
    </w:p>
    <w:p w14:paraId="60D986DC" w14:textId="77777777" w:rsidR="005D35C9" w:rsidRDefault="005D35C9" w:rsidP="005D35C9">
      <w:pPr>
        <w:pStyle w:val="NoSpacing"/>
        <w:rPr>
          <w:rFonts w:cs="Times New Roman"/>
          <w:lang w:val="en-US"/>
        </w:rPr>
      </w:pPr>
    </w:p>
    <w:p w14:paraId="1417896E" w14:textId="77777777" w:rsidR="005D35C9" w:rsidRDefault="005D35C9" w:rsidP="005D35C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1493</w:t>
      </w:r>
      <w:r>
        <w:rPr>
          <w:rFonts w:cs="Times New Roman"/>
          <w:lang w:val="en-US"/>
        </w:rPr>
        <w:tab/>
        <w:t>The King indicted him for trespass and assault.</w:t>
      </w:r>
    </w:p>
    <w:p w14:paraId="65FFFCD4" w14:textId="77777777" w:rsidR="005D35C9" w:rsidRDefault="005D35C9" w:rsidP="005D35C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  ( </w:t>
      </w:r>
      <w:hyperlink r:id="rId6" w:history="1">
        <w:r w:rsidRPr="0065302B">
          <w:rPr>
            <w:rStyle w:val="Hyperlink"/>
            <w:rFonts w:cs="Times New Roman"/>
            <w:lang w:val="en-US"/>
          </w:rPr>
          <w:t>https://waalt.uh.edu/index.php/KB27/926</w:t>
        </w:r>
      </w:hyperlink>
      <w:r>
        <w:rPr>
          <w:rFonts w:cs="Times New Roman"/>
          <w:lang w:val="en-US"/>
        </w:rPr>
        <w:t xml:space="preserve"> )</w:t>
      </w:r>
    </w:p>
    <w:p w14:paraId="28932FE0" w14:textId="77777777" w:rsidR="005D35C9" w:rsidRDefault="005D35C9" w:rsidP="005D35C9">
      <w:pPr>
        <w:pStyle w:val="NoSpacing"/>
        <w:rPr>
          <w:rFonts w:cs="Times New Roman"/>
          <w:lang w:val="en-US"/>
        </w:rPr>
      </w:pPr>
    </w:p>
    <w:p w14:paraId="31A07C91" w14:textId="77777777" w:rsidR="005D35C9" w:rsidRDefault="005D35C9" w:rsidP="005D35C9">
      <w:pPr>
        <w:pStyle w:val="NoSpacing"/>
        <w:rPr>
          <w:rFonts w:cs="Times New Roman"/>
          <w:lang w:val="en-US"/>
        </w:rPr>
      </w:pPr>
    </w:p>
    <w:p w14:paraId="74D7987F" w14:textId="77777777" w:rsidR="005D35C9" w:rsidRDefault="005D35C9" w:rsidP="005D35C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28 April 2026</w:t>
      </w:r>
    </w:p>
    <w:p w14:paraId="65A481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CE4B0" w14:textId="77777777" w:rsidR="002C14B6" w:rsidRDefault="002C14B6" w:rsidP="00086E2C">
      <w:pPr>
        <w:spacing w:after="0" w:line="240" w:lineRule="auto"/>
      </w:pPr>
      <w:r>
        <w:separator/>
      </w:r>
    </w:p>
  </w:endnote>
  <w:endnote w:type="continuationSeparator" w:id="0">
    <w:p w14:paraId="757D2B3F" w14:textId="77777777" w:rsidR="002C14B6" w:rsidRDefault="002C14B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64E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A6FD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B095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3D87D" w14:textId="77777777" w:rsidR="002C14B6" w:rsidRDefault="002C14B6" w:rsidP="00086E2C">
      <w:pPr>
        <w:spacing w:after="0" w:line="240" w:lineRule="auto"/>
      </w:pPr>
      <w:r>
        <w:separator/>
      </w:r>
    </w:p>
  </w:footnote>
  <w:footnote w:type="continuationSeparator" w:id="0">
    <w:p w14:paraId="2EE29C2D" w14:textId="77777777" w:rsidR="002C14B6" w:rsidRDefault="002C14B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CB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274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28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C9"/>
    <w:rsid w:val="00086E2C"/>
    <w:rsid w:val="000A2E7A"/>
    <w:rsid w:val="002244B7"/>
    <w:rsid w:val="002C14B6"/>
    <w:rsid w:val="00314D94"/>
    <w:rsid w:val="005435B9"/>
    <w:rsid w:val="005D35C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6780F"/>
  <w15:chartTrackingRefBased/>
  <w15:docId w15:val="{FF548777-DBDF-4DC0-AC5A-6FCEF6B9C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D35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2026-04-30T20:05:00Z</dcterms:created>
  <dcterms:modified xsi:type="dcterms:W3CDTF">2026-04-30T20:05:00Z</dcterms:modified>
</cp:coreProperties>
</file>