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050B2" w14:textId="2E6B71A6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CHYLDE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F247D7C" w14:textId="77777777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EA6BA" w14:textId="77777777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EEA00" w14:textId="77777777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2E3DB94" w14:textId="4D5163D0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r>
        <w:rPr>
          <w:rFonts w:ascii="Times New Roman" w:hAnsi="Times New Roman" w:cs="Times New Roman"/>
          <w:sz w:val="24"/>
          <w:szCs w:val="24"/>
        </w:rPr>
        <w:t>Hertfordshire.</w:t>
      </w:r>
    </w:p>
    <w:p w14:paraId="6A6B893A" w14:textId="77777777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3A7C7111" w14:textId="77777777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A660D" w14:textId="77777777" w:rsidR="008C6564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F9E87F" w14:textId="77777777" w:rsidR="008C6564" w:rsidRPr="00680D2B" w:rsidRDefault="008C6564" w:rsidP="008C6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2C546727" w14:textId="1E593FEF" w:rsidR="00BA00AB" w:rsidRPr="008C656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C65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BB693" w14:textId="77777777" w:rsidR="008C6564" w:rsidRDefault="008C6564" w:rsidP="009139A6">
      <w:r>
        <w:separator/>
      </w:r>
    </w:p>
  </w:endnote>
  <w:endnote w:type="continuationSeparator" w:id="0">
    <w:p w14:paraId="043F5BA7" w14:textId="77777777" w:rsidR="008C6564" w:rsidRDefault="008C65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3A4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0D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FEC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60482" w14:textId="77777777" w:rsidR="008C6564" w:rsidRDefault="008C6564" w:rsidP="009139A6">
      <w:r>
        <w:separator/>
      </w:r>
    </w:p>
  </w:footnote>
  <w:footnote w:type="continuationSeparator" w:id="0">
    <w:p w14:paraId="17A3B3AA" w14:textId="77777777" w:rsidR="008C6564" w:rsidRDefault="008C65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2BB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749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9F9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64"/>
    <w:rsid w:val="000666E0"/>
    <w:rsid w:val="002510B7"/>
    <w:rsid w:val="005C130B"/>
    <w:rsid w:val="00826F5C"/>
    <w:rsid w:val="008C656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06711"/>
  <w15:chartTrackingRefBased/>
  <w15:docId w15:val="{7A74E98E-28F2-42B8-A541-A84E7F16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2021-05-06T20:44:00Z</dcterms:created>
  <dcterms:modified xsi:type="dcterms:W3CDTF">2021-05-06T20:45:00Z</dcterms:modified>
</cp:coreProperties>
</file>