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87779" w14:textId="77777777" w:rsidR="0071384C" w:rsidRDefault="0071384C" w:rsidP="0071384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CHYLD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754C31EC" w14:textId="77777777" w:rsidR="0071384C" w:rsidRDefault="0071384C" w:rsidP="0071384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Salisbury.</w:t>
      </w:r>
    </w:p>
    <w:p w14:paraId="07242A31" w14:textId="77777777" w:rsidR="0071384C" w:rsidRDefault="0071384C" w:rsidP="0071384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1734C3B" w14:textId="77777777" w:rsidR="0071384C" w:rsidRDefault="0071384C" w:rsidP="0071384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F403047" w14:textId="77777777" w:rsidR="0071384C" w:rsidRDefault="0071384C" w:rsidP="0071384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Dec.1404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Chyppenham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John Montagu(q.v.)</w:t>
      </w:r>
    </w:p>
    <w:p w14:paraId="2C88DA27" w14:textId="77777777" w:rsidR="0071384C" w:rsidRDefault="0071384C" w:rsidP="0071384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when he was granted the subsidy and alnage of cloths for sale in </w:t>
      </w:r>
    </w:p>
    <w:p w14:paraId="1925D327" w14:textId="77777777" w:rsidR="0071384C" w:rsidRDefault="0071384C" w:rsidP="0071384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Wiltshire.     (C.F.R. 1399-1405 p.276)</w:t>
      </w:r>
    </w:p>
    <w:p w14:paraId="5B222F7F" w14:textId="77777777" w:rsidR="0071384C" w:rsidRDefault="0071384C" w:rsidP="0071384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984FB0B" w14:textId="77777777" w:rsidR="0071384C" w:rsidRDefault="0071384C" w:rsidP="0071384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D9FC205" w14:textId="77777777" w:rsidR="0071384C" w:rsidRDefault="0071384C" w:rsidP="0071384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July 2021</w:t>
      </w:r>
    </w:p>
    <w:p w14:paraId="07C5C2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37DAA" w14:textId="77777777" w:rsidR="0071384C" w:rsidRDefault="0071384C" w:rsidP="009139A6">
      <w:r>
        <w:separator/>
      </w:r>
    </w:p>
  </w:endnote>
  <w:endnote w:type="continuationSeparator" w:id="0">
    <w:p w14:paraId="715F1685" w14:textId="77777777" w:rsidR="0071384C" w:rsidRDefault="007138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F61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E176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A6E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8F6E6" w14:textId="77777777" w:rsidR="0071384C" w:rsidRDefault="0071384C" w:rsidP="009139A6">
      <w:r>
        <w:separator/>
      </w:r>
    </w:p>
  </w:footnote>
  <w:footnote w:type="continuationSeparator" w:id="0">
    <w:p w14:paraId="31211343" w14:textId="77777777" w:rsidR="0071384C" w:rsidRDefault="007138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F39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1DF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B6E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4C"/>
    <w:rsid w:val="000666E0"/>
    <w:rsid w:val="002510B7"/>
    <w:rsid w:val="005C130B"/>
    <w:rsid w:val="0071384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AECE4"/>
  <w15:chartTrackingRefBased/>
  <w15:docId w15:val="{DE3FD3F8-6D92-41D5-9691-E59F8CDB1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2021-07-24T11:23:00Z</dcterms:created>
  <dcterms:modified xsi:type="dcterms:W3CDTF">2021-07-24T11:23:00Z</dcterms:modified>
</cp:coreProperties>
</file>