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5F5" w:rsidRDefault="00ED65F5" w:rsidP="00ED65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D65F5">
        <w:rPr>
          <w:rFonts w:ascii="Times New Roman" w:hAnsi="Times New Roman" w:cs="Times New Roman"/>
          <w:sz w:val="24"/>
          <w:szCs w:val="24"/>
          <w:u w:val="single"/>
        </w:rPr>
        <w:t>Thomas CHYLD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D65F5" w:rsidRDefault="00ED65F5" w:rsidP="00ED65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5F5" w:rsidRDefault="00ED65F5" w:rsidP="00ED65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5F5" w:rsidRDefault="00ED65F5" w:rsidP="00ED65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ED65F5" w:rsidRDefault="00ED65F5" w:rsidP="00ED65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lands held by the late Sir Geoffrey le </w:t>
      </w:r>
      <w:proofErr w:type="spellStart"/>
      <w:r>
        <w:rPr>
          <w:rFonts w:ascii="Times New Roman" w:hAnsi="Times New Roman" w:cs="Times New Roman"/>
          <w:sz w:val="24"/>
          <w:szCs w:val="24"/>
        </w:rPr>
        <w:t>Scrope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D65F5" w:rsidRDefault="00ED65F5" w:rsidP="00ED65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864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2)</w:t>
      </w:r>
    </w:p>
    <w:p w:rsidR="00ED65F5" w:rsidRDefault="00ED65F5" w:rsidP="00ED65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5F5" w:rsidRDefault="00ED65F5" w:rsidP="00ED65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D65F5" w:rsidRDefault="00ED65F5" w:rsidP="00ED65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  <w:bookmarkStart w:id="0" w:name="_GoBack"/>
      <w:bookmarkEnd w:id="0"/>
    </w:p>
    <w:sectPr w:rsidR="00DD5B8A" w:rsidRPr="00ED65F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5F5" w:rsidRDefault="00ED65F5" w:rsidP="00564E3C">
      <w:pPr>
        <w:spacing w:after="0" w:line="240" w:lineRule="auto"/>
      </w:pPr>
      <w:r>
        <w:separator/>
      </w:r>
    </w:p>
  </w:endnote>
  <w:endnote w:type="continuationSeparator" w:id="0">
    <w:p w:rsidR="00ED65F5" w:rsidRDefault="00ED65F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5F5" w:rsidRDefault="00ED65F5" w:rsidP="00564E3C">
      <w:pPr>
        <w:spacing w:after="0" w:line="240" w:lineRule="auto"/>
      </w:pPr>
      <w:r>
        <w:separator/>
      </w:r>
    </w:p>
  </w:footnote>
  <w:footnote w:type="continuationSeparator" w:id="0">
    <w:p w:rsidR="00ED65F5" w:rsidRDefault="00ED65F5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F5"/>
    <w:rsid w:val="00564E3C"/>
    <w:rsid w:val="00DD5B8A"/>
    <w:rsid w:val="00EB41B8"/>
    <w:rsid w:val="00ED65F5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0CBF5"/>
  <w15:chartTrackingRefBased/>
  <w15:docId w15:val="{0E08AA88-9A63-40FA-877B-5C3ED8A3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D65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2015-10-02T19:00:00Z</dcterms:created>
  <dcterms:modified xsi:type="dcterms:W3CDTF">2015-10-02T19:01:00Z</dcterms:modified>
</cp:coreProperties>
</file>