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320" w:rsidRDefault="001A2320" w:rsidP="001A2320">
      <w:pPr>
        <w:pStyle w:val="NoSpacing"/>
      </w:pPr>
      <w:r>
        <w:rPr>
          <w:u w:val="single"/>
        </w:rPr>
        <w:t>John CHYLD</w:t>
      </w:r>
      <w:r>
        <w:t xml:space="preserve">       (fl.1428)</w:t>
      </w:r>
    </w:p>
    <w:p w:rsidR="001A2320" w:rsidRDefault="001A2320" w:rsidP="001A2320">
      <w:pPr>
        <w:pStyle w:val="NoSpacing"/>
      </w:pPr>
    </w:p>
    <w:p w:rsidR="001A2320" w:rsidRDefault="001A2320" w:rsidP="001A2320">
      <w:pPr>
        <w:pStyle w:val="NoSpacing"/>
      </w:pPr>
    </w:p>
    <w:p w:rsidR="001A2320" w:rsidRDefault="001A2320" w:rsidP="001A2320">
      <w:pPr>
        <w:pStyle w:val="NoSpacing"/>
      </w:pPr>
      <w:r>
        <w:t xml:space="preserve">Son of John </w:t>
      </w:r>
      <w:proofErr w:type="spellStart"/>
      <w:r>
        <w:t>Chyld</w:t>
      </w:r>
      <w:proofErr w:type="spellEnd"/>
      <w:r>
        <w:t xml:space="preserve"> of </w:t>
      </w:r>
      <w:proofErr w:type="spellStart"/>
      <w:r>
        <w:t>Badwell</w:t>
      </w:r>
      <w:proofErr w:type="spellEnd"/>
      <w:r>
        <w:t xml:space="preserve"> Ash, Suffolk(q.v.), and his wife, Isabel(q.v.).</w:t>
      </w:r>
    </w:p>
    <w:p w:rsidR="001A2320" w:rsidRDefault="001A2320" w:rsidP="001A2320">
      <w:pPr>
        <w:pStyle w:val="NoSpacing"/>
      </w:pPr>
      <w:r>
        <w:t>(“Sudbury Wills” vol. I pp.36-7)</w:t>
      </w:r>
    </w:p>
    <w:p w:rsidR="001A2320" w:rsidRDefault="001A2320" w:rsidP="001A2320">
      <w:pPr>
        <w:pStyle w:val="NoSpacing"/>
      </w:pPr>
    </w:p>
    <w:p w:rsidR="001A2320" w:rsidRDefault="001A2320" w:rsidP="001A2320">
      <w:pPr>
        <w:pStyle w:val="NoSpacing"/>
      </w:pPr>
    </w:p>
    <w:p w:rsidR="001A2320" w:rsidRDefault="001A2320" w:rsidP="001A2320">
      <w:pPr>
        <w:pStyle w:val="NoSpacing"/>
      </w:pPr>
      <w:r>
        <w:t xml:space="preserve">  4 Mar.1428</w:t>
      </w:r>
      <w:r>
        <w:tab/>
        <w:t>His father made him one of the executors of his Will, in which he bequeathed</w:t>
      </w:r>
    </w:p>
    <w:p w:rsidR="001A2320" w:rsidRDefault="001A2320" w:rsidP="001A2320">
      <w:pPr>
        <w:pStyle w:val="NoSpacing"/>
      </w:pPr>
      <w:r>
        <w:tab/>
      </w:r>
      <w:r>
        <w:tab/>
        <w:t>him 3 acres and 8 roods of land, a heifer, 6 ewes and 4 bushels of wheat.</w:t>
      </w:r>
    </w:p>
    <w:p w:rsidR="001A2320" w:rsidRDefault="001A2320" w:rsidP="001A2320">
      <w:pPr>
        <w:pStyle w:val="NoSpacing"/>
      </w:pPr>
      <w:r>
        <w:tab/>
      </w:r>
      <w:r>
        <w:tab/>
        <w:t>(ibid.)</w:t>
      </w:r>
    </w:p>
    <w:p w:rsidR="0028737C" w:rsidRDefault="0028737C" w:rsidP="001A2320">
      <w:pPr>
        <w:pStyle w:val="NoSpacing"/>
      </w:pPr>
      <w:r>
        <w:t xml:space="preserve">  4 Mar.1428</w:t>
      </w:r>
      <w:r>
        <w:tab/>
        <w:t xml:space="preserve">He held land in </w:t>
      </w:r>
      <w:proofErr w:type="spellStart"/>
      <w:r>
        <w:t>Badwell</w:t>
      </w:r>
      <w:proofErr w:type="spellEnd"/>
      <w:r>
        <w:t xml:space="preserve"> Ash, Suffolk.  (“Sudbury Wills” vol. I pp.36-7)</w:t>
      </w:r>
    </w:p>
    <w:p w:rsidR="001A2320" w:rsidRDefault="001A2320" w:rsidP="001A2320">
      <w:pPr>
        <w:pStyle w:val="NoSpacing"/>
      </w:pPr>
    </w:p>
    <w:p w:rsidR="001A2320" w:rsidRDefault="001A2320" w:rsidP="001A2320">
      <w:pPr>
        <w:pStyle w:val="NoSpacing"/>
      </w:pPr>
    </w:p>
    <w:p w:rsidR="001A2320" w:rsidRDefault="001A2320" w:rsidP="001A2320">
      <w:pPr>
        <w:pStyle w:val="NoSpacing"/>
      </w:pPr>
      <w:r>
        <w:t>18 May 2015</w:t>
      </w:r>
    </w:p>
    <w:p w:rsidR="0028737C" w:rsidRDefault="0028737C" w:rsidP="001A2320">
      <w:pPr>
        <w:pStyle w:val="NoSpacing"/>
      </w:pPr>
      <w:r>
        <w:t>7 October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320" w:rsidRDefault="001A2320" w:rsidP="00920DE3">
      <w:pPr>
        <w:spacing w:after="0" w:line="240" w:lineRule="auto"/>
      </w:pPr>
      <w:r>
        <w:separator/>
      </w:r>
    </w:p>
  </w:endnote>
  <w:endnote w:type="continuationSeparator" w:id="0">
    <w:p w:rsidR="001A2320" w:rsidRDefault="001A23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320" w:rsidRDefault="001A2320" w:rsidP="00920DE3">
      <w:pPr>
        <w:spacing w:after="0" w:line="240" w:lineRule="auto"/>
      </w:pPr>
      <w:r>
        <w:separator/>
      </w:r>
    </w:p>
  </w:footnote>
  <w:footnote w:type="continuationSeparator" w:id="0">
    <w:p w:rsidR="001A2320" w:rsidRDefault="001A23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320"/>
    <w:rsid w:val="00120749"/>
    <w:rsid w:val="001A2320"/>
    <w:rsid w:val="0028737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920F9"/>
  <w15:docId w15:val="{CA7F0F9A-26BF-4B5F-AC03-6EAB7CD56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2015-06-04T19:42:00Z</dcterms:created>
  <dcterms:modified xsi:type="dcterms:W3CDTF">2015-10-07T08:01:00Z</dcterms:modified>
</cp:coreProperties>
</file>