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B6E90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Edmund CHYLD</w:t>
      </w:r>
      <w:r>
        <w:rPr>
          <w:rFonts w:ascii="Times New Roman" w:hAnsi="Times New Roman" w:cs="Times New Roman"/>
          <w:lang w:val="en-US"/>
        </w:rPr>
        <w:t xml:space="preserve">       (fl.1487)</w:t>
      </w:r>
    </w:p>
    <w:p w14:paraId="164D654E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Abingdon, Berkshire. Parchment maker.</w:t>
      </w:r>
    </w:p>
    <w:p w14:paraId="32342FDD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</w:p>
    <w:p w14:paraId="171CF28D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</w:p>
    <w:p w14:paraId="4C91C6B7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1487</w:t>
      </w:r>
      <w:r>
        <w:rPr>
          <w:rFonts w:ascii="Times New Roman" w:hAnsi="Times New Roman" w:cs="Times New Roman"/>
          <w:lang w:val="en-US"/>
        </w:rPr>
        <w:tab/>
        <w:t xml:space="preserve">John Sante, Abbot of Abingdon Abbey(q.v.), brought a plaint of debt </w:t>
      </w:r>
    </w:p>
    <w:p w14:paraId="0F813CDD" w14:textId="77777777" w:rsidR="00C53F93" w:rsidRDefault="00C53F93" w:rsidP="00C53F93">
      <w:pPr>
        <w:pStyle w:val="NoSpacing"/>
        <w:ind w:left="1440" w:hanging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 xml:space="preserve">against him and 5 others.   </w:t>
      </w:r>
    </w:p>
    <w:p w14:paraId="6C08B0B7" w14:textId="77777777" w:rsidR="00C53F93" w:rsidRDefault="00C53F93" w:rsidP="00C53F93">
      <w:pPr>
        <w:pStyle w:val="NoSpacing"/>
        <w:ind w:left="144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( </w:t>
      </w:r>
      <w:hyperlink r:id="rId6" w:history="1">
        <w:r w:rsidRPr="003F76CB">
          <w:rPr>
            <w:rStyle w:val="Hyperlink"/>
            <w:rFonts w:ascii="Times New Roman" w:hAnsi="Times New Roman" w:cs="Times New Roman"/>
            <w:lang w:val="en-US"/>
          </w:rPr>
          <w:t>https://waalt.uh.edu/index.php/KB27/905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47052CB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</w:p>
    <w:p w14:paraId="04250865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</w:p>
    <w:p w14:paraId="1BBFCB95" w14:textId="77777777" w:rsidR="00C53F93" w:rsidRDefault="00C53F93" w:rsidP="00C53F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5 April 2026</w:t>
      </w:r>
    </w:p>
    <w:p w14:paraId="4831ED9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8D67B" w14:textId="77777777" w:rsidR="00694731" w:rsidRDefault="00694731" w:rsidP="00086E2C">
      <w:pPr>
        <w:spacing w:after="0" w:line="240" w:lineRule="auto"/>
      </w:pPr>
      <w:r>
        <w:separator/>
      </w:r>
    </w:p>
  </w:endnote>
  <w:endnote w:type="continuationSeparator" w:id="0">
    <w:p w14:paraId="12B50F63" w14:textId="77777777" w:rsidR="00694731" w:rsidRDefault="006947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2D33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FABF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0065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B5421" w14:textId="77777777" w:rsidR="00694731" w:rsidRDefault="00694731" w:rsidP="00086E2C">
      <w:pPr>
        <w:spacing w:after="0" w:line="240" w:lineRule="auto"/>
      </w:pPr>
      <w:r>
        <w:separator/>
      </w:r>
    </w:p>
  </w:footnote>
  <w:footnote w:type="continuationSeparator" w:id="0">
    <w:p w14:paraId="0991EC68" w14:textId="77777777" w:rsidR="00694731" w:rsidRDefault="006947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6FAC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B123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462A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F93"/>
    <w:rsid w:val="00086E2C"/>
    <w:rsid w:val="000A2E7A"/>
    <w:rsid w:val="002244B7"/>
    <w:rsid w:val="00314D94"/>
    <w:rsid w:val="004C00F4"/>
    <w:rsid w:val="00617568"/>
    <w:rsid w:val="00694731"/>
    <w:rsid w:val="006E68FA"/>
    <w:rsid w:val="00C53F9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6C745"/>
  <w15:chartTrackingRefBased/>
  <w15:docId w15:val="{CFE5031F-621F-468A-A85E-68CA7E339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53F9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53F9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4</TotalTime>
  <Pages>1</Pages>
  <Words>40</Words>
  <Characters>253</Characters>
  <Application>Microsoft Office Word</Application>
  <DocSecurity>0</DocSecurity>
  <Lines>14</Lines>
  <Paragraphs>8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2026-04-06T23:15:00Z</dcterms:created>
  <dcterms:modified xsi:type="dcterms:W3CDTF">2026-04-06T23:19:00Z</dcterms:modified>
</cp:coreProperties>
</file>