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949E" w14:textId="77777777" w:rsidR="00432208" w:rsidRDefault="00432208" w:rsidP="00432208">
      <w:pPr>
        <w:pStyle w:val="NoSpacing"/>
      </w:pPr>
      <w:r>
        <w:rPr>
          <w:u w:val="single"/>
        </w:rPr>
        <w:t>Peter CHYKET</w:t>
      </w:r>
      <w:r>
        <w:t xml:space="preserve">        (fl.1463)</w:t>
      </w:r>
    </w:p>
    <w:p w14:paraId="0CE74792" w14:textId="77777777" w:rsidR="00432208" w:rsidRDefault="00432208" w:rsidP="00432208">
      <w:pPr>
        <w:pStyle w:val="NoSpacing"/>
      </w:pPr>
      <w:r>
        <w:t>of Brixham, “fysshionter”.</w:t>
      </w:r>
    </w:p>
    <w:p w14:paraId="1FB15B2C" w14:textId="77777777" w:rsidR="00432208" w:rsidRDefault="00432208" w:rsidP="00432208">
      <w:pPr>
        <w:pStyle w:val="NoSpacing"/>
      </w:pPr>
    </w:p>
    <w:p w14:paraId="72036420" w14:textId="77777777" w:rsidR="00432208" w:rsidRDefault="00432208" w:rsidP="00432208">
      <w:pPr>
        <w:pStyle w:val="NoSpacing"/>
      </w:pPr>
    </w:p>
    <w:p w14:paraId="072501DC" w14:textId="77777777" w:rsidR="00432208" w:rsidRDefault="00432208" w:rsidP="00432208">
      <w:pPr>
        <w:pStyle w:val="NoSpacing"/>
      </w:pPr>
      <w:r>
        <w:tab/>
        <w:t>1463</w:t>
      </w:r>
      <w:r>
        <w:tab/>
        <w:t>The King indicted him and at least 21 others for trespass.</w:t>
      </w:r>
    </w:p>
    <w:p w14:paraId="31C50D7E" w14:textId="77777777" w:rsidR="00432208" w:rsidRDefault="00432208" w:rsidP="00432208">
      <w:pPr>
        <w:pStyle w:val="NoSpacing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6FA379EE" w14:textId="77777777" w:rsidR="00432208" w:rsidRDefault="00432208" w:rsidP="00432208">
      <w:pPr>
        <w:pStyle w:val="NoSpacing"/>
      </w:pPr>
    </w:p>
    <w:p w14:paraId="6D899386" w14:textId="77777777" w:rsidR="00432208" w:rsidRDefault="00432208" w:rsidP="00432208">
      <w:pPr>
        <w:pStyle w:val="NoSpacing"/>
      </w:pPr>
    </w:p>
    <w:p w14:paraId="1CC7A345" w14:textId="32001BED" w:rsidR="00617568" w:rsidRPr="00086E2C" w:rsidRDefault="004322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7BF23" w14:textId="77777777" w:rsidR="00161041" w:rsidRDefault="00161041" w:rsidP="00086E2C">
      <w:pPr>
        <w:spacing w:after="0" w:line="240" w:lineRule="auto"/>
      </w:pPr>
      <w:r>
        <w:separator/>
      </w:r>
    </w:p>
  </w:endnote>
  <w:endnote w:type="continuationSeparator" w:id="0">
    <w:p w14:paraId="4B786F00" w14:textId="77777777" w:rsidR="00161041" w:rsidRDefault="001610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6E7B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F3C9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7BC9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49D08" w14:textId="77777777" w:rsidR="00161041" w:rsidRDefault="00161041" w:rsidP="00086E2C">
      <w:pPr>
        <w:spacing w:after="0" w:line="240" w:lineRule="auto"/>
      </w:pPr>
      <w:r>
        <w:separator/>
      </w:r>
    </w:p>
  </w:footnote>
  <w:footnote w:type="continuationSeparator" w:id="0">
    <w:p w14:paraId="1A25E89F" w14:textId="77777777" w:rsidR="00161041" w:rsidRDefault="001610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53BC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535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24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08"/>
    <w:rsid w:val="00086E2C"/>
    <w:rsid w:val="000A2E7A"/>
    <w:rsid w:val="00161041"/>
    <w:rsid w:val="002244B7"/>
    <w:rsid w:val="00314D94"/>
    <w:rsid w:val="00432208"/>
    <w:rsid w:val="00617568"/>
    <w:rsid w:val="006E68FA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1B0BB"/>
  <w15:chartTrackingRefBased/>
  <w15:docId w15:val="{2BFD3AF0-8A20-405F-A834-5FAD581A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3220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43220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211</Characters>
  <Application>Microsoft Office Word</Application>
  <DocSecurity>0</DocSecurity>
  <Lines>12</Lines>
  <Paragraphs>6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2026-01-15T09:25:00Z</dcterms:created>
  <dcterms:modified xsi:type="dcterms:W3CDTF">2026-01-15T09:26:00Z</dcterms:modified>
</cp:coreProperties>
</file>