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98A" w:rsidRDefault="0073198A" w:rsidP="007319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CHYKE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73198A" w:rsidRDefault="0073198A" w:rsidP="007319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198A" w:rsidRDefault="0073198A" w:rsidP="007319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198A" w:rsidRDefault="0073198A" w:rsidP="007319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Regis, Dorset,</w:t>
      </w:r>
    </w:p>
    <w:p w:rsidR="0073198A" w:rsidRDefault="0073198A" w:rsidP="007319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John Stretch(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73198A" w:rsidRDefault="0073198A" w:rsidP="007319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D56D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21-19)</w:t>
      </w:r>
    </w:p>
    <w:p w:rsidR="003E3FF4" w:rsidRPr="003E3FF4" w:rsidRDefault="003E3FF4" w:rsidP="003E3F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3FF4">
        <w:rPr>
          <w:rFonts w:ascii="Times New Roman" w:hAnsi="Times New Roman" w:cs="Times New Roman"/>
          <w:sz w:val="24"/>
          <w:szCs w:val="24"/>
        </w:rPr>
        <w:t>24 Jun.1420</w:t>
      </w:r>
      <w:r w:rsidRPr="003E3FF4">
        <w:rPr>
          <w:rFonts w:ascii="Times New Roman" w:hAnsi="Times New Roman" w:cs="Times New Roman"/>
          <w:sz w:val="24"/>
          <w:szCs w:val="24"/>
        </w:rPr>
        <w:tab/>
        <w:t>He was a juror on the inquisition post mortem held in Dorchester, Dorset,</w:t>
      </w:r>
    </w:p>
    <w:p w:rsidR="003E3FF4" w:rsidRPr="003E3FF4" w:rsidRDefault="003E3FF4" w:rsidP="003E3F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3FF4">
        <w:rPr>
          <w:rFonts w:ascii="Times New Roman" w:hAnsi="Times New Roman" w:cs="Times New Roman"/>
          <w:sz w:val="24"/>
          <w:szCs w:val="24"/>
        </w:rPr>
        <w:tab/>
      </w:r>
      <w:r w:rsidRPr="003E3FF4">
        <w:rPr>
          <w:rFonts w:ascii="Times New Roman" w:hAnsi="Times New Roman" w:cs="Times New Roman"/>
          <w:sz w:val="24"/>
          <w:szCs w:val="24"/>
        </w:rPr>
        <w:tab/>
        <w:t xml:space="preserve">into land of the late John </w:t>
      </w:r>
      <w:proofErr w:type="spellStart"/>
      <w:r w:rsidRPr="003E3FF4">
        <w:rPr>
          <w:rFonts w:ascii="Times New Roman" w:hAnsi="Times New Roman" w:cs="Times New Roman"/>
          <w:sz w:val="24"/>
          <w:szCs w:val="24"/>
        </w:rPr>
        <w:t>Levesham</w:t>
      </w:r>
      <w:proofErr w:type="spellEnd"/>
      <w:r w:rsidRPr="003E3FF4">
        <w:rPr>
          <w:rFonts w:ascii="Times New Roman" w:hAnsi="Times New Roman" w:cs="Times New Roman"/>
          <w:sz w:val="24"/>
          <w:szCs w:val="24"/>
        </w:rPr>
        <w:t>(q.v.).</w:t>
      </w:r>
    </w:p>
    <w:p w:rsidR="003E3FF4" w:rsidRPr="003E3FF4" w:rsidRDefault="003E3FF4" w:rsidP="003E3F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3FF4">
        <w:rPr>
          <w:rFonts w:ascii="Times New Roman" w:hAnsi="Times New Roman" w:cs="Times New Roman"/>
          <w:sz w:val="24"/>
          <w:szCs w:val="24"/>
        </w:rPr>
        <w:tab/>
      </w:r>
      <w:r w:rsidRPr="003E3FF4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3E3FF4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3E3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FF4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3E3FF4">
        <w:rPr>
          <w:rFonts w:ascii="Times New Roman" w:hAnsi="Times New Roman" w:cs="Times New Roman"/>
          <w:sz w:val="24"/>
          <w:szCs w:val="24"/>
        </w:rPr>
        <w:t xml:space="preserve"> 21-489)</w:t>
      </w:r>
    </w:p>
    <w:p w:rsidR="003E3FF4" w:rsidRDefault="003E3FF4" w:rsidP="007319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198A" w:rsidRDefault="0073198A" w:rsidP="007319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198A" w:rsidRDefault="0073198A" w:rsidP="007319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73198A" w:rsidP="007319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October 2015</w:t>
      </w:r>
    </w:p>
    <w:p w:rsidR="003E3FF4" w:rsidRPr="0073198A" w:rsidRDefault="003E3FF4" w:rsidP="007319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November 2016</w:t>
      </w:r>
      <w:bookmarkStart w:id="0" w:name="_GoBack"/>
      <w:bookmarkEnd w:id="0"/>
    </w:p>
    <w:sectPr w:rsidR="003E3FF4" w:rsidRPr="007319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98A" w:rsidRDefault="0073198A" w:rsidP="00564E3C">
      <w:pPr>
        <w:spacing w:after="0" w:line="240" w:lineRule="auto"/>
      </w:pPr>
      <w:r>
        <w:separator/>
      </w:r>
    </w:p>
  </w:endnote>
  <w:endnote w:type="continuationSeparator" w:id="0">
    <w:p w:rsidR="0073198A" w:rsidRDefault="0073198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E3FF4">
      <w:rPr>
        <w:rFonts w:ascii="Times New Roman" w:hAnsi="Times New Roman" w:cs="Times New Roman"/>
        <w:noProof/>
        <w:sz w:val="24"/>
        <w:szCs w:val="24"/>
      </w:rPr>
      <w:t>28 November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98A" w:rsidRDefault="0073198A" w:rsidP="00564E3C">
      <w:pPr>
        <w:spacing w:after="0" w:line="240" w:lineRule="auto"/>
      </w:pPr>
      <w:r>
        <w:separator/>
      </w:r>
    </w:p>
  </w:footnote>
  <w:footnote w:type="continuationSeparator" w:id="0">
    <w:p w:rsidR="0073198A" w:rsidRDefault="0073198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98A"/>
    <w:rsid w:val="00372DC6"/>
    <w:rsid w:val="003E3FF4"/>
    <w:rsid w:val="00564E3C"/>
    <w:rsid w:val="0064591D"/>
    <w:rsid w:val="0073198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CDF69"/>
  <w15:chartTrackingRefBased/>
  <w15:docId w15:val="{BFE2ED5D-2A07-4F1D-924C-AD2119C5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319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2015-10-07T18:19:00Z</dcterms:created>
  <dcterms:modified xsi:type="dcterms:W3CDTF">2016-11-28T08:59:00Z</dcterms:modified>
</cp:coreProperties>
</file>