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35711" w14:textId="77777777" w:rsidR="000B3C26" w:rsidRDefault="000B3C26" w:rsidP="000B3C26">
      <w:pPr>
        <w:pStyle w:val="NoSpacing"/>
      </w:pPr>
      <w:r>
        <w:rPr>
          <w:u w:val="single"/>
        </w:rPr>
        <w:t>John CHYK</w:t>
      </w:r>
      <w:r>
        <w:t xml:space="preserve">      (fl.1472)</w:t>
      </w:r>
    </w:p>
    <w:p w14:paraId="03F01B9E" w14:textId="77777777" w:rsidR="000B3C26" w:rsidRDefault="000B3C26" w:rsidP="000B3C26">
      <w:pPr>
        <w:pStyle w:val="NoSpacing"/>
      </w:pPr>
      <w:r>
        <w:t>of Norwich diocese.</w:t>
      </w:r>
    </w:p>
    <w:p w14:paraId="2D603A5E" w14:textId="77777777" w:rsidR="000B3C26" w:rsidRDefault="000B3C26" w:rsidP="000B3C26">
      <w:pPr>
        <w:pStyle w:val="NoSpacing"/>
      </w:pPr>
    </w:p>
    <w:p w14:paraId="5FABE3F1" w14:textId="77777777" w:rsidR="000B3C26" w:rsidRDefault="000B3C26" w:rsidP="000B3C26">
      <w:pPr>
        <w:pStyle w:val="NoSpacing"/>
      </w:pPr>
    </w:p>
    <w:p w14:paraId="60546C71" w14:textId="77777777" w:rsidR="000B3C26" w:rsidRDefault="000B3C26" w:rsidP="000B3C26">
      <w:pPr>
        <w:pStyle w:val="NoSpacing"/>
      </w:pPr>
      <w:r>
        <w:t xml:space="preserve">  8 Jun.1472</w:t>
      </w:r>
      <w:r>
        <w:tab/>
        <w:t xml:space="preserve">He and Anne </w:t>
      </w:r>
      <w:proofErr w:type="spellStart"/>
      <w:r>
        <w:t>Framlyngham</w:t>
      </w:r>
      <w:proofErr w:type="spellEnd"/>
      <w:r>
        <w:t>(q.v.) requested a dispensation to marry despite</w:t>
      </w:r>
    </w:p>
    <w:p w14:paraId="21D1075D" w14:textId="77777777" w:rsidR="000B3C26" w:rsidRDefault="000B3C26" w:rsidP="000B3C26">
      <w:pPr>
        <w:pStyle w:val="NoSpacing"/>
      </w:pPr>
      <w:r>
        <w:tab/>
      </w:r>
      <w:r>
        <w:tab/>
        <w:t xml:space="preserve">an impediment of </w:t>
      </w:r>
      <w:proofErr w:type="spellStart"/>
      <w:r>
        <w:t>cognatio</w:t>
      </w:r>
      <w:proofErr w:type="spellEnd"/>
      <w:r>
        <w:t xml:space="preserve"> </w:t>
      </w:r>
      <w:proofErr w:type="spellStart"/>
      <w:r>
        <w:t>spiritualis</w:t>
      </w:r>
      <w:proofErr w:type="spellEnd"/>
      <w:r>
        <w:t>. Approved.</w:t>
      </w:r>
    </w:p>
    <w:p w14:paraId="6B144C3B" w14:textId="77777777" w:rsidR="000B3C26" w:rsidRDefault="000B3C26" w:rsidP="000B3C26">
      <w:pPr>
        <w:pStyle w:val="NoSpacing"/>
        <w:ind w:left="1440"/>
      </w:pPr>
      <w:r>
        <w:t>(“Supplications from England and Wales in the Registers of the Apostolic Penitentiary, 1410-1503”, volume II 1464-1492 pp.108-9)</w:t>
      </w:r>
    </w:p>
    <w:p w14:paraId="04BD5E49" w14:textId="77777777" w:rsidR="000B3C26" w:rsidRDefault="000B3C26" w:rsidP="000B3C26">
      <w:pPr>
        <w:pStyle w:val="NoSpacing"/>
      </w:pPr>
    </w:p>
    <w:p w14:paraId="6FD6CAE4" w14:textId="77777777" w:rsidR="000B3C26" w:rsidRDefault="000B3C26" w:rsidP="000B3C26">
      <w:pPr>
        <w:pStyle w:val="NoSpacing"/>
      </w:pPr>
    </w:p>
    <w:p w14:paraId="1E328BC2" w14:textId="77777777" w:rsidR="000B3C26" w:rsidRDefault="000B3C26" w:rsidP="000B3C26">
      <w:pPr>
        <w:pStyle w:val="NoSpacing"/>
      </w:pPr>
      <w:r>
        <w:t>22 June 2019</w:t>
      </w:r>
    </w:p>
    <w:p w14:paraId="38C36D7A" w14:textId="77777777" w:rsidR="006B2F86" w:rsidRPr="00E71FC3" w:rsidRDefault="000B3C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E1FC8" w14:textId="77777777" w:rsidR="000B3C26" w:rsidRDefault="000B3C26" w:rsidP="00E71FC3">
      <w:pPr>
        <w:spacing w:after="0" w:line="240" w:lineRule="auto"/>
      </w:pPr>
      <w:r>
        <w:separator/>
      </w:r>
    </w:p>
  </w:endnote>
  <w:endnote w:type="continuationSeparator" w:id="0">
    <w:p w14:paraId="5C9E4C53" w14:textId="77777777" w:rsidR="000B3C26" w:rsidRDefault="000B3C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11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BB1F2" w14:textId="77777777" w:rsidR="000B3C26" w:rsidRDefault="000B3C26" w:rsidP="00E71FC3">
      <w:pPr>
        <w:spacing w:after="0" w:line="240" w:lineRule="auto"/>
      </w:pPr>
      <w:r>
        <w:separator/>
      </w:r>
    </w:p>
  </w:footnote>
  <w:footnote w:type="continuationSeparator" w:id="0">
    <w:p w14:paraId="0B39E484" w14:textId="77777777" w:rsidR="000B3C26" w:rsidRDefault="000B3C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26"/>
    <w:rsid w:val="000B3C2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9DA83"/>
  <w15:chartTrackingRefBased/>
  <w15:docId w15:val="{F54788D8-BF0D-47ED-98A2-C4792D85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2020-02-25T21:32:00Z</dcterms:created>
  <dcterms:modified xsi:type="dcterms:W3CDTF">2020-02-25T21:33:00Z</dcterms:modified>
</cp:coreProperties>
</file>