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6829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CHYCHELEY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6A3EC35C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Finchingfield, Essex. Smith.</w:t>
      </w:r>
    </w:p>
    <w:p w14:paraId="04D991CB" w14:textId="77777777" w:rsidR="00617814" w:rsidRDefault="00617814" w:rsidP="00617814">
      <w:pPr>
        <w:pStyle w:val="NoSpacing"/>
        <w:rPr>
          <w:rFonts w:cs="Times New Roman"/>
          <w:szCs w:val="24"/>
        </w:rPr>
      </w:pPr>
    </w:p>
    <w:p w14:paraId="29BAC568" w14:textId="77777777" w:rsidR="00617814" w:rsidRDefault="00617814" w:rsidP="00617814">
      <w:pPr>
        <w:pStyle w:val="NoSpacing"/>
        <w:rPr>
          <w:rFonts w:cs="Times New Roman"/>
          <w:szCs w:val="24"/>
        </w:rPr>
      </w:pPr>
    </w:p>
    <w:p w14:paraId="7D33E425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 xml:space="preserve">Nicholas </w:t>
      </w:r>
      <w:proofErr w:type="spellStart"/>
      <w:r>
        <w:rPr>
          <w:rFonts w:cs="Times New Roman"/>
          <w:szCs w:val="24"/>
        </w:rPr>
        <w:t>Marchall</w:t>
      </w:r>
      <w:proofErr w:type="spellEnd"/>
      <w:r>
        <w:rPr>
          <w:rFonts w:cs="Times New Roman"/>
          <w:szCs w:val="24"/>
        </w:rPr>
        <w:t xml:space="preserve"> of London, ironmonger(q.v.), brought a plaint of </w:t>
      </w:r>
      <w:proofErr w:type="gramStart"/>
      <w:r>
        <w:rPr>
          <w:rFonts w:cs="Times New Roman"/>
          <w:szCs w:val="24"/>
        </w:rPr>
        <w:t>debt</w:t>
      </w:r>
      <w:proofErr w:type="gramEnd"/>
      <w:r>
        <w:rPr>
          <w:rFonts w:cs="Times New Roman"/>
          <w:szCs w:val="24"/>
        </w:rPr>
        <w:t xml:space="preserve"> </w:t>
      </w:r>
    </w:p>
    <w:p w14:paraId="4AC45694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four others.</w:t>
      </w:r>
    </w:p>
    <w:p w14:paraId="693A3E69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https://waalt.uh.edu/index.php/CP40/841</w:t>
        </w:r>
      </w:hyperlink>
      <w:r>
        <w:rPr>
          <w:rFonts w:cs="Times New Roman"/>
          <w:szCs w:val="24"/>
        </w:rPr>
        <w:t xml:space="preserve"> )</w:t>
      </w:r>
    </w:p>
    <w:p w14:paraId="7A792964" w14:textId="77777777" w:rsidR="00617814" w:rsidRDefault="00617814" w:rsidP="00617814">
      <w:pPr>
        <w:pStyle w:val="NoSpacing"/>
        <w:rPr>
          <w:rFonts w:cs="Times New Roman"/>
          <w:szCs w:val="24"/>
        </w:rPr>
      </w:pPr>
    </w:p>
    <w:p w14:paraId="1535ED13" w14:textId="77777777" w:rsidR="00617814" w:rsidRDefault="00617814" w:rsidP="00617814">
      <w:pPr>
        <w:pStyle w:val="NoSpacing"/>
        <w:rPr>
          <w:rFonts w:cs="Times New Roman"/>
          <w:szCs w:val="24"/>
        </w:rPr>
      </w:pPr>
    </w:p>
    <w:p w14:paraId="50D49C3C" w14:textId="77777777" w:rsidR="00617814" w:rsidRDefault="00617814" w:rsidP="006178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April 2023</w:t>
      </w:r>
    </w:p>
    <w:p w14:paraId="3970E9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C2B32" w14:textId="77777777" w:rsidR="00617814" w:rsidRDefault="00617814" w:rsidP="009139A6">
      <w:r>
        <w:separator/>
      </w:r>
    </w:p>
  </w:endnote>
  <w:endnote w:type="continuationSeparator" w:id="0">
    <w:p w14:paraId="45C39836" w14:textId="77777777" w:rsidR="00617814" w:rsidRDefault="006178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57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DEE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675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7FFA0" w14:textId="77777777" w:rsidR="00617814" w:rsidRDefault="00617814" w:rsidP="009139A6">
      <w:r>
        <w:separator/>
      </w:r>
    </w:p>
  </w:footnote>
  <w:footnote w:type="continuationSeparator" w:id="0">
    <w:p w14:paraId="470F14D3" w14:textId="77777777" w:rsidR="00617814" w:rsidRDefault="006178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A76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99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8A5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14"/>
    <w:rsid w:val="000666E0"/>
    <w:rsid w:val="002510B7"/>
    <w:rsid w:val="005C130B"/>
    <w:rsid w:val="0061781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188FA"/>
  <w15:chartTrackingRefBased/>
  <w15:docId w15:val="{71EC4137-9413-4061-8728-23B419DA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178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2023-04-25T08:08:00Z</dcterms:created>
  <dcterms:modified xsi:type="dcterms:W3CDTF">2023-04-25T08:09:00Z</dcterms:modified>
</cp:coreProperties>
</file>