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CB9314" w14:textId="0A5784D3" w:rsidR="006B2F86" w:rsidRDefault="005069D8" w:rsidP="00E71FC3">
      <w:pPr>
        <w:pStyle w:val="NoSpacing"/>
      </w:pPr>
      <w:r>
        <w:rPr>
          <w:u w:val="single"/>
        </w:rPr>
        <w:t>John CHYCHELY</w:t>
      </w:r>
      <w:r>
        <w:t xml:space="preserve">    </w:t>
      </w:r>
      <w:proofErr w:type="gramStart"/>
      <w:r>
        <w:t xml:space="preserve">   (</w:t>
      </w:r>
      <w:proofErr w:type="gramEnd"/>
      <w:r>
        <w:t>fl.1431)</w:t>
      </w:r>
    </w:p>
    <w:p w14:paraId="5A8F5078" w14:textId="2291665A" w:rsidR="005069D8" w:rsidRDefault="005069D8" w:rsidP="00E71FC3">
      <w:pPr>
        <w:pStyle w:val="NoSpacing"/>
      </w:pPr>
      <w:r>
        <w:t>of Bedford. Spicer.</w:t>
      </w:r>
    </w:p>
    <w:p w14:paraId="3F105FBD" w14:textId="7235B5B7" w:rsidR="005069D8" w:rsidRDefault="005069D8" w:rsidP="00E71FC3">
      <w:pPr>
        <w:pStyle w:val="NoSpacing"/>
      </w:pPr>
    </w:p>
    <w:p w14:paraId="11892871" w14:textId="55E12D5F" w:rsidR="005069D8" w:rsidRDefault="005069D8" w:rsidP="00E71FC3">
      <w:pPr>
        <w:pStyle w:val="NoSpacing"/>
      </w:pPr>
    </w:p>
    <w:p w14:paraId="3A9689CD" w14:textId="09BD0F55" w:rsidR="005069D8" w:rsidRDefault="005069D8" w:rsidP="00E71FC3">
      <w:pPr>
        <w:pStyle w:val="NoSpacing"/>
      </w:pPr>
      <w:r>
        <w:tab/>
        <w:t>1431</w:t>
      </w:r>
      <w:r>
        <w:tab/>
        <w:t>He was in prison for debt.</w:t>
      </w:r>
    </w:p>
    <w:p w14:paraId="3501F484" w14:textId="36CC185C" w:rsidR="005069D8" w:rsidRDefault="005069D8" w:rsidP="00E71FC3">
      <w:pPr>
        <w:pStyle w:val="NoSpacing"/>
      </w:pPr>
      <w:r>
        <w:tab/>
      </w:r>
      <w:r>
        <w:tab/>
      </w:r>
      <w:r>
        <w:t xml:space="preserve">(“The Merchant Class of Medieval London” Sylvia </w:t>
      </w:r>
      <w:proofErr w:type="spellStart"/>
      <w:proofErr w:type="gramStart"/>
      <w:r>
        <w:t>L.Thrupp</w:t>
      </w:r>
      <w:proofErr w:type="spellEnd"/>
      <w:proofErr w:type="gramEnd"/>
      <w:r>
        <w:t xml:space="preserve"> p.</w:t>
      </w:r>
      <w:r>
        <w:t>332)</w:t>
      </w:r>
    </w:p>
    <w:p w14:paraId="4ECF48FA" w14:textId="012F8A92" w:rsidR="005069D8" w:rsidRDefault="005069D8" w:rsidP="00E71FC3">
      <w:pPr>
        <w:pStyle w:val="NoSpacing"/>
      </w:pPr>
    </w:p>
    <w:p w14:paraId="17E3BE29" w14:textId="1702EA70" w:rsidR="005069D8" w:rsidRDefault="005069D8" w:rsidP="00E71FC3">
      <w:pPr>
        <w:pStyle w:val="NoSpacing"/>
      </w:pPr>
    </w:p>
    <w:p w14:paraId="65E88ADD" w14:textId="41C6EDF4" w:rsidR="005069D8" w:rsidRPr="005069D8" w:rsidRDefault="005069D8" w:rsidP="00E71FC3">
      <w:pPr>
        <w:pStyle w:val="NoSpacing"/>
      </w:pPr>
      <w:r>
        <w:t>10 May 2018</w:t>
      </w:r>
      <w:bookmarkStart w:id="0" w:name="_GoBack"/>
      <w:bookmarkEnd w:id="0"/>
    </w:p>
    <w:sectPr w:rsidR="005069D8" w:rsidRPr="005069D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AA6129" w14:textId="77777777" w:rsidR="005069D8" w:rsidRDefault="005069D8" w:rsidP="00E71FC3">
      <w:pPr>
        <w:spacing w:after="0" w:line="240" w:lineRule="auto"/>
      </w:pPr>
      <w:r>
        <w:separator/>
      </w:r>
    </w:p>
  </w:endnote>
  <w:endnote w:type="continuationSeparator" w:id="0">
    <w:p w14:paraId="5225BF01" w14:textId="77777777" w:rsidR="005069D8" w:rsidRDefault="005069D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09385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D63D56" w14:textId="77777777" w:rsidR="005069D8" w:rsidRDefault="005069D8" w:rsidP="00E71FC3">
      <w:pPr>
        <w:spacing w:after="0" w:line="240" w:lineRule="auto"/>
      </w:pPr>
      <w:r>
        <w:separator/>
      </w:r>
    </w:p>
  </w:footnote>
  <w:footnote w:type="continuationSeparator" w:id="0">
    <w:p w14:paraId="6D58831E" w14:textId="77777777" w:rsidR="005069D8" w:rsidRDefault="005069D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9D8"/>
    <w:rsid w:val="001A7C09"/>
    <w:rsid w:val="005069D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E307A"/>
  <w15:chartTrackingRefBased/>
  <w15:docId w15:val="{F5656970-E2BF-4F98-8EC0-90438CAAA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2018-05-10T12:10:00Z</dcterms:created>
  <dcterms:modified xsi:type="dcterms:W3CDTF">2018-05-10T12:11:00Z</dcterms:modified>
</cp:coreProperties>
</file>