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F87C5" w14:textId="77777777" w:rsidR="002C1DD7" w:rsidRDefault="002C1DD7" w:rsidP="002C1D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CHYCHELEY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d.ca.1490)</w:t>
      </w:r>
    </w:p>
    <w:p w14:paraId="6DA8787D" w14:textId="77777777" w:rsidR="002C1DD7" w:rsidRDefault="002C1DD7" w:rsidP="002C1DD7">
      <w:pPr>
        <w:pStyle w:val="NoSpacing"/>
        <w:rPr>
          <w:rFonts w:cs="Times New Roman"/>
          <w:szCs w:val="24"/>
        </w:rPr>
      </w:pPr>
    </w:p>
    <w:p w14:paraId="73235136" w14:textId="77777777" w:rsidR="002C1DD7" w:rsidRDefault="002C1DD7" w:rsidP="002C1DD7">
      <w:pPr>
        <w:pStyle w:val="NoSpacing"/>
        <w:rPr>
          <w:rFonts w:cs="Times New Roman"/>
          <w:szCs w:val="24"/>
        </w:rPr>
      </w:pPr>
    </w:p>
    <w:p w14:paraId="2CEF83EC" w14:textId="77777777" w:rsidR="002C1DD7" w:rsidRDefault="002C1DD7" w:rsidP="002C1D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Mar.1490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Cambridgeshire.</w:t>
      </w:r>
    </w:p>
    <w:p w14:paraId="7BA4BF96" w14:textId="77777777" w:rsidR="002C1DD7" w:rsidRDefault="002C1DD7" w:rsidP="002C1D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p.118)</w:t>
      </w:r>
    </w:p>
    <w:p w14:paraId="7A56C8F0" w14:textId="77777777" w:rsidR="002C1DD7" w:rsidRDefault="002C1DD7" w:rsidP="002C1DD7">
      <w:pPr>
        <w:pStyle w:val="NoSpacing"/>
        <w:rPr>
          <w:rFonts w:cs="Times New Roman"/>
          <w:szCs w:val="24"/>
        </w:rPr>
      </w:pPr>
    </w:p>
    <w:p w14:paraId="6E678B4E" w14:textId="77777777" w:rsidR="002C1DD7" w:rsidRDefault="002C1DD7" w:rsidP="002C1DD7">
      <w:pPr>
        <w:pStyle w:val="NoSpacing"/>
        <w:rPr>
          <w:rFonts w:cs="Times New Roman"/>
          <w:szCs w:val="24"/>
        </w:rPr>
      </w:pPr>
    </w:p>
    <w:p w14:paraId="155833BD" w14:textId="77777777" w:rsidR="002C1DD7" w:rsidRDefault="002C1DD7" w:rsidP="002C1DD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February 2025</w:t>
      </w:r>
    </w:p>
    <w:p w14:paraId="7AC2CB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410A9" w14:textId="77777777" w:rsidR="002C1DD7" w:rsidRDefault="002C1DD7" w:rsidP="009139A6">
      <w:r>
        <w:separator/>
      </w:r>
    </w:p>
  </w:endnote>
  <w:endnote w:type="continuationSeparator" w:id="0">
    <w:p w14:paraId="61ADAB04" w14:textId="77777777" w:rsidR="002C1DD7" w:rsidRDefault="002C1D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A213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883C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115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3C7F5" w14:textId="77777777" w:rsidR="002C1DD7" w:rsidRDefault="002C1DD7" w:rsidP="009139A6">
      <w:r>
        <w:separator/>
      </w:r>
    </w:p>
  </w:footnote>
  <w:footnote w:type="continuationSeparator" w:id="0">
    <w:p w14:paraId="40F4B4A0" w14:textId="77777777" w:rsidR="002C1DD7" w:rsidRDefault="002C1D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8A2D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4A3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4CA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DD7"/>
    <w:rsid w:val="000666E0"/>
    <w:rsid w:val="002510B7"/>
    <w:rsid w:val="00270799"/>
    <w:rsid w:val="002C1DD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F1B0E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3FBA2"/>
  <w15:chartTrackingRefBased/>
  <w15:docId w15:val="{6FC28399-3CD6-41A5-8A76-C83D66848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2025-02-05T21:26:00Z</dcterms:created>
  <dcterms:modified xsi:type="dcterms:W3CDTF">2025-02-05T21:27:00Z</dcterms:modified>
</cp:coreProperties>
</file>