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8E5A33" w14:textId="24DE1435" w:rsidR="00BA00AB" w:rsidRDefault="00766498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Thomas CHYBEHAM</w:t>
      </w:r>
      <w:r>
        <w:rPr>
          <w:rFonts w:cs="Times New Roman"/>
          <w:szCs w:val="24"/>
        </w:rPr>
        <w:t xml:space="preserve">      (fl.1426)</w:t>
      </w:r>
    </w:p>
    <w:p w14:paraId="76B9EBB9" w14:textId="3ECC3627" w:rsidR="00766498" w:rsidRDefault="00766498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London. Cutler.</w:t>
      </w:r>
    </w:p>
    <w:p w14:paraId="3B463EB3" w14:textId="10E02C47" w:rsidR="00766498" w:rsidRDefault="00766498" w:rsidP="009139A6">
      <w:pPr>
        <w:pStyle w:val="NoSpacing"/>
        <w:rPr>
          <w:rFonts w:cs="Times New Roman"/>
          <w:szCs w:val="24"/>
        </w:rPr>
      </w:pPr>
    </w:p>
    <w:p w14:paraId="030F4BB4" w14:textId="7CD7FCCC" w:rsidR="00766498" w:rsidRDefault="00766498" w:rsidP="009139A6">
      <w:pPr>
        <w:pStyle w:val="NoSpacing"/>
        <w:rPr>
          <w:rFonts w:cs="Times New Roman"/>
          <w:szCs w:val="24"/>
        </w:rPr>
      </w:pPr>
    </w:p>
    <w:p w14:paraId="050A1819" w14:textId="3E1086DC" w:rsidR="00766498" w:rsidRDefault="00766498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   Feb.1426</w:t>
      </w:r>
      <w:r>
        <w:rPr>
          <w:rFonts w:cs="Times New Roman"/>
          <w:szCs w:val="24"/>
        </w:rPr>
        <w:tab/>
        <w:t>The care of John, son of Robert Eland, late draper, was entrusted to him.</w:t>
      </w:r>
    </w:p>
    <w:p w14:paraId="1E6764AD" w14:textId="64A03534" w:rsidR="00766498" w:rsidRDefault="00766498" w:rsidP="00766498">
      <w:pPr>
        <w:pStyle w:val="NoSpacing"/>
        <w:ind w:left="144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(“History of the Cutlers’ Company of London and of the Minor Cutlery Crafts, With</w:t>
      </w:r>
      <w:r>
        <w:rPr>
          <w:rFonts w:eastAsia="Times New Roman" w:cs="Times New Roman"/>
          <w:szCs w:val="24"/>
        </w:rPr>
        <w:t xml:space="preserve"> </w:t>
      </w:r>
      <w:r>
        <w:rPr>
          <w:rFonts w:eastAsia="Times New Roman" w:cs="Times New Roman"/>
          <w:szCs w:val="24"/>
        </w:rPr>
        <w:t>Biographical Notices of Early London Cutlers” by Charles Welch vol.I published by</w:t>
      </w:r>
      <w:r>
        <w:rPr>
          <w:rFonts w:eastAsia="Times New Roman" w:cs="Times New Roman"/>
          <w:szCs w:val="24"/>
        </w:rPr>
        <w:t xml:space="preserve"> </w:t>
      </w:r>
      <w:r>
        <w:rPr>
          <w:rFonts w:eastAsia="Times New Roman" w:cs="Times New Roman"/>
          <w:szCs w:val="24"/>
        </w:rPr>
        <w:t>the Cutlers’ Company 1916 p.</w:t>
      </w:r>
      <w:r>
        <w:rPr>
          <w:rFonts w:eastAsia="Times New Roman" w:cs="Times New Roman"/>
          <w:szCs w:val="24"/>
        </w:rPr>
        <w:t>189)</w:t>
      </w:r>
    </w:p>
    <w:p w14:paraId="7125E9D9" w14:textId="5689217E" w:rsidR="00766498" w:rsidRDefault="00766498" w:rsidP="00766498">
      <w:pPr>
        <w:pStyle w:val="NoSpacing"/>
        <w:rPr>
          <w:rFonts w:eastAsia="Times New Roman" w:cs="Times New Roman"/>
          <w:szCs w:val="24"/>
        </w:rPr>
      </w:pPr>
    </w:p>
    <w:p w14:paraId="65D6BBC2" w14:textId="79EDEB46" w:rsidR="00766498" w:rsidRDefault="00766498" w:rsidP="00766498">
      <w:pPr>
        <w:pStyle w:val="NoSpacing"/>
        <w:rPr>
          <w:rFonts w:eastAsia="Times New Roman" w:cs="Times New Roman"/>
          <w:szCs w:val="24"/>
        </w:rPr>
      </w:pPr>
    </w:p>
    <w:p w14:paraId="3767C88D" w14:textId="49FBA248" w:rsidR="00766498" w:rsidRDefault="00766498" w:rsidP="00766498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15 November 2022</w:t>
      </w:r>
    </w:p>
    <w:p w14:paraId="1B12860F" w14:textId="7F8DFF69" w:rsidR="00766498" w:rsidRPr="00766498" w:rsidRDefault="00766498" w:rsidP="009139A6">
      <w:pPr>
        <w:pStyle w:val="NoSpacing"/>
        <w:rPr>
          <w:rFonts w:cs="Times New Roman"/>
          <w:szCs w:val="24"/>
        </w:rPr>
      </w:pPr>
    </w:p>
    <w:sectPr w:rsidR="00766498" w:rsidRPr="0076649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6AB3E5" w14:textId="77777777" w:rsidR="00766498" w:rsidRDefault="00766498" w:rsidP="009139A6">
      <w:r>
        <w:separator/>
      </w:r>
    </w:p>
  </w:endnote>
  <w:endnote w:type="continuationSeparator" w:id="0">
    <w:p w14:paraId="15E7D56F" w14:textId="77777777" w:rsidR="00766498" w:rsidRDefault="0076649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46435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9C704A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4D8E3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270B80" w14:textId="77777777" w:rsidR="00766498" w:rsidRDefault="00766498" w:rsidP="009139A6">
      <w:r>
        <w:separator/>
      </w:r>
    </w:p>
  </w:footnote>
  <w:footnote w:type="continuationSeparator" w:id="0">
    <w:p w14:paraId="521D6A79" w14:textId="77777777" w:rsidR="00766498" w:rsidRDefault="0076649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A3DB03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C32C3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ECBD9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6498"/>
    <w:rsid w:val="000666E0"/>
    <w:rsid w:val="002510B7"/>
    <w:rsid w:val="005C130B"/>
    <w:rsid w:val="00766498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BA1AD1"/>
  <w15:chartTrackingRefBased/>
  <w15:docId w15:val="{1D8EF074-8187-407D-98A6-11894FC028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2</TotalTime>
  <Pages>1</Pages>
  <Words>53</Words>
  <Characters>304</Characters>
  <Application>Microsoft Office Word</Application>
  <DocSecurity>0</DocSecurity>
  <Lines>2</Lines>
  <Paragraphs>1</Paragraphs>
  <ScaleCrop>false</ScaleCrop>
  <Company/>
  <LinksUpToDate>false</LinksUpToDate>
  <CharactersWithSpaces>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2022-11-15T10:44:00Z</dcterms:created>
  <dcterms:modified xsi:type="dcterms:W3CDTF">2022-11-15T10:46:00Z</dcterms:modified>
</cp:coreProperties>
</file>