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AB5E8B" w14:textId="77777777" w:rsidR="00B063E3" w:rsidRDefault="00B063E3" w:rsidP="00B063E3">
      <w:pPr>
        <w:pStyle w:val="NoSpacing"/>
      </w:pPr>
      <w:r>
        <w:rPr>
          <w:u w:val="single"/>
        </w:rPr>
        <w:t>William CHYBBOLL</w:t>
      </w:r>
      <w:r>
        <w:t xml:space="preserve">      (fl.1483)</w:t>
      </w:r>
    </w:p>
    <w:p w14:paraId="2756F382" w14:textId="77777777" w:rsidR="00B063E3" w:rsidRDefault="00B063E3" w:rsidP="00B063E3">
      <w:pPr>
        <w:pStyle w:val="NoSpacing"/>
      </w:pPr>
      <w:r>
        <w:t>of West Ham, Essex. Brewer.</w:t>
      </w:r>
    </w:p>
    <w:p w14:paraId="4DC88330" w14:textId="77777777" w:rsidR="00B063E3" w:rsidRDefault="00B063E3" w:rsidP="00B063E3">
      <w:pPr>
        <w:pStyle w:val="NoSpacing"/>
      </w:pPr>
    </w:p>
    <w:p w14:paraId="205DB4C9" w14:textId="77777777" w:rsidR="00B063E3" w:rsidRDefault="00B063E3" w:rsidP="00B063E3">
      <w:pPr>
        <w:pStyle w:val="NoSpacing"/>
      </w:pPr>
    </w:p>
    <w:p w14:paraId="45ED4F85" w14:textId="77777777" w:rsidR="00B063E3" w:rsidRDefault="00B063E3" w:rsidP="00B063E3">
      <w:pPr>
        <w:pStyle w:val="NoSpacing"/>
      </w:pPr>
      <w:r>
        <w:tab/>
        <w:t>1483</w:t>
      </w:r>
      <w:r>
        <w:tab/>
        <w:t xml:space="preserve">John </w:t>
      </w:r>
      <w:proofErr w:type="spellStart"/>
      <w:r>
        <w:t>Pake</w:t>
      </w:r>
      <w:proofErr w:type="spellEnd"/>
      <w:r>
        <w:t xml:space="preserve"> of London(q.v.) and Richard Lye of West Ham(q.v.)</w:t>
      </w:r>
    </w:p>
    <w:p w14:paraId="3C108C9D" w14:textId="77777777" w:rsidR="00B063E3" w:rsidRDefault="00B063E3" w:rsidP="00B063E3">
      <w:pPr>
        <w:pStyle w:val="NoSpacing"/>
      </w:pPr>
      <w:r>
        <w:tab/>
      </w:r>
      <w:r>
        <w:tab/>
        <w:t>brought a plaint of debt against him.</w:t>
      </w:r>
    </w:p>
    <w:p w14:paraId="61EF4112" w14:textId="0952E97C" w:rsidR="00B063E3" w:rsidRDefault="00B063E3" w:rsidP="00B063E3">
      <w:pPr>
        <w:pStyle w:val="NoSpacing"/>
      </w:pPr>
      <w:r>
        <w:tab/>
      </w:r>
      <w:r>
        <w:tab/>
        <w:t>(</w:t>
      </w:r>
      <w:hyperlink r:id="rId6" w:history="1">
        <w:r w:rsidRPr="008F64A4">
          <w:rPr>
            <w:rStyle w:val="Hyperlink"/>
          </w:rPr>
          <w:t>http://aalt.law.uh.edu/Indices/CP40Indices/CP40no</w:t>
        </w:r>
        <w:r>
          <w:rPr>
            <w:rStyle w:val="Hyperlink"/>
          </w:rPr>
          <w:t>883</w:t>
        </w:r>
        <w:r w:rsidRPr="008F64A4">
          <w:rPr>
            <w:rStyle w:val="Hyperlink"/>
          </w:rPr>
          <w:t>/CP40no</w:t>
        </w:r>
        <w:r>
          <w:rPr>
            <w:rStyle w:val="Hyperlink"/>
          </w:rPr>
          <w:t>883</w:t>
        </w:r>
        <w:r w:rsidRPr="008F64A4">
          <w:rPr>
            <w:rStyle w:val="Hyperlink"/>
          </w:rPr>
          <w:t>Pl.htm</w:t>
        </w:r>
      </w:hyperlink>
      <w:r w:rsidRPr="008F64A4">
        <w:t>)</w:t>
      </w:r>
    </w:p>
    <w:p w14:paraId="78D90485" w14:textId="77777777" w:rsidR="00AE7F50" w:rsidRDefault="00AE7F50" w:rsidP="00AE7F50">
      <w:pPr>
        <w:pStyle w:val="NoSpacing"/>
      </w:pPr>
      <w:r>
        <w:tab/>
        <w:t>1484</w:t>
      </w:r>
      <w:r>
        <w:tab/>
        <w:t xml:space="preserve">Nicholas </w:t>
      </w:r>
      <w:proofErr w:type="spellStart"/>
      <w:r>
        <w:t>Grene</w:t>
      </w:r>
      <w:proofErr w:type="spellEnd"/>
      <w:r>
        <w:t xml:space="preserve">(q.v.) brought a plaint of debt against him, John </w:t>
      </w:r>
      <w:proofErr w:type="spellStart"/>
      <w:r>
        <w:t>Rotte</w:t>
      </w:r>
      <w:proofErr w:type="spellEnd"/>
      <w:r>
        <w:t>(q.v.)</w:t>
      </w:r>
    </w:p>
    <w:p w14:paraId="388F6D76" w14:textId="77777777" w:rsidR="00AE7F50" w:rsidRDefault="00AE7F50" w:rsidP="00AE7F50">
      <w:pPr>
        <w:pStyle w:val="NoSpacing"/>
      </w:pPr>
      <w:r>
        <w:tab/>
      </w:r>
      <w:r>
        <w:tab/>
        <w:t xml:space="preserve">and John </w:t>
      </w:r>
      <w:proofErr w:type="spellStart"/>
      <w:r>
        <w:t>Algore</w:t>
      </w:r>
      <w:proofErr w:type="spellEnd"/>
      <w:r>
        <w:t>(q.v.), both of West Ham.</w:t>
      </w:r>
    </w:p>
    <w:p w14:paraId="7167072E" w14:textId="77777777" w:rsidR="00AE7F50" w:rsidRDefault="00AE7F50" w:rsidP="00AE7F50">
      <w:pPr>
        <w:pStyle w:val="NoSpacing"/>
      </w:pPr>
      <w:r>
        <w:tab/>
      </w:r>
      <w:r>
        <w:tab/>
        <w:t>(http://aalt.law.uh.edu/Indices/CP40Indices/CP40no888Pl.htm)</w:t>
      </w:r>
    </w:p>
    <w:p w14:paraId="188B5C36" w14:textId="77777777" w:rsidR="00AE7F50" w:rsidRDefault="00AE7F50" w:rsidP="00AE7F50">
      <w:pPr>
        <w:pStyle w:val="NoSpacing"/>
      </w:pPr>
      <w:r>
        <w:tab/>
        <w:t>1484</w:t>
      </w:r>
      <w:r>
        <w:tab/>
        <w:t xml:space="preserve">Nicholas </w:t>
      </w:r>
      <w:proofErr w:type="spellStart"/>
      <w:r>
        <w:t>Grene</w:t>
      </w:r>
      <w:proofErr w:type="spellEnd"/>
      <w:r>
        <w:t>(q.v.) brought a plaint of debt against him. (ibid.).</w:t>
      </w:r>
    </w:p>
    <w:p w14:paraId="4CD3EA86" w14:textId="77777777" w:rsidR="00AE7F50" w:rsidRDefault="00AE7F50" w:rsidP="00B063E3">
      <w:pPr>
        <w:pStyle w:val="NoSpacing"/>
      </w:pPr>
    </w:p>
    <w:p w14:paraId="32A027CE" w14:textId="77777777" w:rsidR="00B063E3" w:rsidRDefault="00B063E3" w:rsidP="00B063E3">
      <w:pPr>
        <w:pStyle w:val="NoSpacing"/>
      </w:pPr>
    </w:p>
    <w:p w14:paraId="4523E2A0" w14:textId="77777777" w:rsidR="00B063E3" w:rsidRDefault="00B063E3" w:rsidP="00B063E3">
      <w:pPr>
        <w:pStyle w:val="NoSpacing"/>
      </w:pPr>
    </w:p>
    <w:p w14:paraId="0CB9F755" w14:textId="77777777" w:rsidR="00B063E3" w:rsidRDefault="00B063E3" w:rsidP="00B063E3">
      <w:pPr>
        <w:pStyle w:val="NoSpacing"/>
      </w:pPr>
    </w:p>
    <w:p w14:paraId="55523E3C" w14:textId="12CCD5D9" w:rsidR="00B063E3" w:rsidRDefault="00B063E3" w:rsidP="00B063E3">
      <w:pPr>
        <w:pStyle w:val="NoSpacing"/>
      </w:pPr>
      <w:r>
        <w:t>15 December 2014</w:t>
      </w:r>
    </w:p>
    <w:p w14:paraId="573490B1" w14:textId="6749115B" w:rsidR="00AE7F50" w:rsidRDefault="00AE7F50" w:rsidP="00B063E3">
      <w:pPr>
        <w:pStyle w:val="NoSpacing"/>
      </w:pPr>
      <w:r>
        <w:t>18 May 2018</w:t>
      </w:r>
      <w:bookmarkStart w:id="0" w:name="_GoBack"/>
      <w:bookmarkEnd w:id="0"/>
    </w:p>
    <w:p w14:paraId="4F2A7324" w14:textId="77777777" w:rsidR="00E47068" w:rsidRPr="00C009D8" w:rsidRDefault="00E47068" w:rsidP="00C009D8">
      <w:pPr>
        <w:pStyle w:val="NoSpacing"/>
      </w:pP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CA3B00" w14:textId="77777777" w:rsidR="00B063E3" w:rsidRDefault="00B063E3" w:rsidP="00920DE3">
      <w:pPr>
        <w:spacing w:after="0" w:line="240" w:lineRule="auto"/>
      </w:pPr>
      <w:r>
        <w:separator/>
      </w:r>
    </w:p>
  </w:endnote>
  <w:endnote w:type="continuationSeparator" w:id="0">
    <w:p w14:paraId="6FF4BFF3" w14:textId="77777777" w:rsidR="00B063E3" w:rsidRDefault="00B063E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9C9368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67DFA4" w14:textId="77777777" w:rsidR="00C009D8" w:rsidRPr="00C009D8" w:rsidRDefault="00C009D8">
    <w:pPr>
      <w:pStyle w:val="Footer"/>
    </w:pPr>
    <w:r>
      <w:t>Copyright I.S.Rogers 9 August 2013</w:t>
    </w:r>
  </w:p>
  <w:p w14:paraId="66FB9DAC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7E9634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9002C6" w14:textId="77777777" w:rsidR="00B063E3" w:rsidRDefault="00B063E3" w:rsidP="00920DE3">
      <w:pPr>
        <w:spacing w:after="0" w:line="240" w:lineRule="auto"/>
      </w:pPr>
      <w:r>
        <w:separator/>
      </w:r>
    </w:p>
  </w:footnote>
  <w:footnote w:type="continuationSeparator" w:id="0">
    <w:p w14:paraId="7F0F51F9" w14:textId="77777777" w:rsidR="00B063E3" w:rsidRDefault="00B063E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A5FFEA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621E90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3885B7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063E3"/>
    <w:rsid w:val="00120749"/>
    <w:rsid w:val="00624CAE"/>
    <w:rsid w:val="00920DE3"/>
    <w:rsid w:val="00AE7F50"/>
    <w:rsid w:val="00B063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1871E6"/>
  <w15:docId w15:val="{7ACA3BE6-0B60-4241-957A-809C7BFF3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B063E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17/CP40no71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2014-12-24T16:33:00Z</dcterms:created>
  <dcterms:modified xsi:type="dcterms:W3CDTF">2018-05-18T11:33:00Z</dcterms:modified>
</cp:coreProperties>
</file>