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2F63" w14:textId="77777777" w:rsidR="00FC6674" w:rsidRDefault="00FC6674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CHURCHE</w:t>
      </w:r>
      <w:r>
        <w:rPr>
          <w:rFonts w:cs="Times New Roman"/>
          <w:lang w:val="en-US"/>
        </w:rPr>
        <w:t xml:space="preserve">        (fl.1493)</w:t>
      </w:r>
    </w:p>
    <w:p w14:paraId="0D0CD76A" w14:textId="77777777" w:rsidR="00FC6674" w:rsidRDefault="00FC6674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Lynn. Bowyer.</w:t>
      </w:r>
    </w:p>
    <w:p w14:paraId="40B0A6F2" w14:textId="77777777" w:rsidR="00FC6674" w:rsidRDefault="00FC6674" w:rsidP="00FC6674">
      <w:pPr>
        <w:pStyle w:val="NoSpacing"/>
        <w:rPr>
          <w:rFonts w:cs="Times New Roman"/>
          <w:lang w:val="en-US"/>
        </w:rPr>
      </w:pPr>
    </w:p>
    <w:p w14:paraId="5401568C" w14:textId="77777777" w:rsidR="00FC6674" w:rsidRDefault="00FC6674" w:rsidP="00FC6674">
      <w:pPr>
        <w:pStyle w:val="NoSpacing"/>
        <w:rPr>
          <w:rFonts w:cs="Times New Roman"/>
          <w:lang w:val="en-US"/>
        </w:rPr>
      </w:pPr>
    </w:p>
    <w:p w14:paraId="12E75912" w14:textId="77777777" w:rsidR="0023270F" w:rsidRDefault="0023270F" w:rsidP="0023270F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1492</w:t>
      </w:r>
      <w:r>
        <w:rPr>
          <w:rFonts w:cs="Times New Roman"/>
          <w:lang w:val="en-US"/>
        </w:rPr>
        <w:tab/>
        <w:t>John Haddesley  of London, girdler(q.v.), brought a plaint of debt against him.</w:t>
      </w:r>
    </w:p>
    <w:p w14:paraId="3D0C10A5" w14:textId="5050B3D2" w:rsidR="0023270F" w:rsidRDefault="0023270F" w:rsidP="0023270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cs="Times New Roman"/>
            <w:lang w:val="en-US"/>
          </w:rPr>
          <w:t>https://waalt.uh.edu/index.php/KB27/922</w:t>
        </w:r>
      </w:hyperlink>
      <w:r>
        <w:rPr>
          <w:rFonts w:cs="Times New Roman"/>
          <w:lang w:val="en-US"/>
        </w:rPr>
        <w:t xml:space="preserve"> )</w:t>
      </w:r>
    </w:p>
    <w:p w14:paraId="52622162" w14:textId="77777777" w:rsidR="00FC6674" w:rsidRDefault="00FC6674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1493</w:t>
      </w:r>
      <w:r>
        <w:rPr>
          <w:rFonts w:cs="Times New Roman"/>
          <w:lang w:val="en-US"/>
        </w:rPr>
        <w:tab/>
        <w:t>John Haddesley of London, girdler(q.v.), brought a plaint of debt against him.</w:t>
      </w:r>
    </w:p>
    <w:p w14:paraId="19A7955B" w14:textId="77777777" w:rsidR="00FC6674" w:rsidRDefault="00FC6674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7" w:history="1">
        <w:r w:rsidRPr="0065302B">
          <w:rPr>
            <w:rStyle w:val="Hyperlink"/>
            <w:rFonts w:cs="Times New Roman"/>
            <w:lang w:val="en-US"/>
          </w:rPr>
          <w:t>https://waalt.uh.edu/index.php/KB27/926</w:t>
        </w:r>
      </w:hyperlink>
      <w:r>
        <w:rPr>
          <w:rFonts w:cs="Times New Roman"/>
          <w:lang w:val="en-US"/>
        </w:rPr>
        <w:t xml:space="preserve"> )</w:t>
      </w:r>
    </w:p>
    <w:p w14:paraId="4D1974FC" w14:textId="77777777" w:rsidR="00FC6674" w:rsidRDefault="00FC6674" w:rsidP="00FC6674">
      <w:pPr>
        <w:pStyle w:val="NoSpacing"/>
        <w:rPr>
          <w:rFonts w:cs="Times New Roman"/>
          <w:lang w:val="en-US"/>
        </w:rPr>
      </w:pPr>
    </w:p>
    <w:p w14:paraId="64A9D8D6" w14:textId="77777777" w:rsidR="00FC6674" w:rsidRDefault="00FC6674" w:rsidP="00FC6674">
      <w:pPr>
        <w:pStyle w:val="NoSpacing"/>
        <w:rPr>
          <w:rFonts w:cs="Times New Roman"/>
          <w:lang w:val="en-US"/>
        </w:rPr>
      </w:pPr>
    </w:p>
    <w:p w14:paraId="62F07C28" w14:textId="77777777" w:rsidR="00FC6674" w:rsidRDefault="00FC6674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29 April 2026</w:t>
      </w:r>
    </w:p>
    <w:p w14:paraId="142B6B7D" w14:textId="588EEB92" w:rsidR="0023270F" w:rsidRDefault="0023270F" w:rsidP="00FC667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 1 October 2026</w:t>
      </w:r>
    </w:p>
    <w:p w14:paraId="0C09DA2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D413C" w14:textId="77777777" w:rsidR="00755E7A" w:rsidRDefault="00755E7A" w:rsidP="00086E2C">
      <w:pPr>
        <w:spacing w:after="0" w:line="240" w:lineRule="auto"/>
      </w:pPr>
      <w:r>
        <w:separator/>
      </w:r>
    </w:p>
  </w:endnote>
  <w:endnote w:type="continuationSeparator" w:id="0">
    <w:p w14:paraId="0453BE29" w14:textId="77777777" w:rsidR="00755E7A" w:rsidRDefault="00755E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E05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8F98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A3B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C4F18" w14:textId="77777777" w:rsidR="00755E7A" w:rsidRDefault="00755E7A" w:rsidP="00086E2C">
      <w:pPr>
        <w:spacing w:after="0" w:line="240" w:lineRule="auto"/>
      </w:pPr>
      <w:r>
        <w:separator/>
      </w:r>
    </w:p>
  </w:footnote>
  <w:footnote w:type="continuationSeparator" w:id="0">
    <w:p w14:paraId="65E1A53D" w14:textId="77777777" w:rsidR="00755E7A" w:rsidRDefault="00755E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FEB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26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0D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74"/>
    <w:rsid w:val="00086E2C"/>
    <w:rsid w:val="000A2E7A"/>
    <w:rsid w:val="002244B7"/>
    <w:rsid w:val="0023270F"/>
    <w:rsid w:val="0026198F"/>
    <w:rsid w:val="00314D94"/>
    <w:rsid w:val="005435B9"/>
    <w:rsid w:val="00617568"/>
    <w:rsid w:val="006E68FA"/>
    <w:rsid w:val="00755E7A"/>
    <w:rsid w:val="008E56AD"/>
    <w:rsid w:val="00AF65CA"/>
    <w:rsid w:val="00CB30B0"/>
    <w:rsid w:val="00ED3A55"/>
    <w:rsid w:val="00F479D0"/>
    <w:rsid w:val="00FC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1E50C"/>
  <w15:chartTrackingRefBased/>
  <w15:docId w15:val="{DA0C8CEB-CB14-4692-B7CD-9C41F6C7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C667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92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2026-04-30T20:08:00Z</dcterms:created>
  <dcterms:modified xsi:type="dcterms:W3CDTF">2026-10-01T09:59:00Z</dcterms:modified>
</cp:coreProperties>
</file>