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806E" w14:textId="31D6E23D" w:rsidR="00965B0B" w:rsidRDefault="00965B0B" w:rsidP="00965B0B">
      <w:pPr>
        <w:pStyle w:val="NoSpacing"/>
        <w:rPr>
          <w:lang w:val="en-US"/>
        </w:rPr>
      </w:pPr>
      <w:r>
        <w:rPr>
          <w:u w:val="single"/>
          <w:lang w:val="en-US"/>
        </w:rPr>
        <w:t>John CHIRYDEN</w:t>
      </w:r>
      <w:r>
        <w:rPr>
          <w:lang w:val="en-US"/>
        </w:rPr>
        <w:t xml:space="preserve">      (fl.1463)</w:t>
      </w:r>
    </w:p>
    <w:p w14:paraId="7E0E34C9" w14:textId="2E95A7CC" w:rsidR="00965B0B" w:rsidRDefault="00965B0B" w:rsidP="00965B0B">
      <w:pPr>
        <w:pStyle w:val="NoSpacing"/>
        <w:rPr>
          <w:lang w:val="en-US"/>
        </w:rPr>
      </w:pPr>
      <w:r>
        <w:rPr>
          <w:lang w:val="en-US"/>
        </w:rPr>
        <w:t>late of London. Draper.</w:t>
      </w:r>
    </w:p>
    <w:p w14:paraId="151A14A6" w14:textId="77777777" w:rsidR="00965B0B" w:rsidRDefault="00965B0B" w:rsidP="00965B0B">
      <w:pPr>
        <w:pStyle w:val="NoSpacing"/>
        <w:rPr>
          <w:lang w:val="en-US"/>
        </w:rPr>
      </w:pPr>
    </w:p>
    <w:p w14:paraId="4D3C5EA9" w14:textId="77777777" w:rsidR="00965B0B" w:rsidRDefault="00965B0B" w:rsidP="00965B0B">
      <w:pPr>
        <w:pStyle w:val="NoSpacing"/>
        <w:rPr>
          <w:lang w:val="en-US"/>
        </w:rPr>
      </w:pPr>
    </w:p>
    <w:p w14:paraId="79AD5F21" w14:textId="1F3399C2" w:rsidR="00965B0B" w:rsidRDefault="00965B0B" w:rsidP="00965B0B">
      <w:pPr>
        <w:pStyle w:val="NoSpacing"/>
        <w:rPr>
          <w:lang w:val="en-US"/>
        </w:rPr>
      </w:pPr>
      <w:r>
        <w:rPr>
          <w:lang w:val="en-US"/>
        </w:rPr>
        <w:t>10 Mar.1463</w:t>
      </w:r>
      <w:r>
        <w:rPr>
          <w:lang w:val="en-US"/>
        </w:rPr>
        <w:tab/>
        <w:t>He was granted a general pardon.    (C.P.R. 1461-67 p.261)</w:t>
      </w:r>
    </w:p>
    <w:p w14:paraId="6C6D04CA" w14:textId="77777777" w:rsidR="00965B0B" w:rsidRDefault="00965B0B" w:rsidP="00965B0B">
      <w:pPr>
        <w:pStyle w:val="NoSpacing"/>
        <w:rPr>
          <w:lang w:val="en-US"/>
        </w:rPr>
      </w:pPr>
    </w:p>
    <w:p w14:paraId="00353AC7" w14:textId="77777777" w:rsidR="00965B0B" w:rsidRDefault="00965B0B" w:rsidP="00965B0B">
      <w:pPr>
        <w:pStyle w:val="NoSpacing"/>
        <w:rPr>
          <w:lang w:val="en-US"/>
        </w:rPr>
      </w:pPr>
    </w:p>
    <w:p w14:paraId="03CF1F90" w14:textId="6B1079A1" w:rsidR="00965B0B" w:rsidRPr="00965B0B" w:rsidRDefault="00965B0B" w:rsidP="00965B0B">
      <w:pPr>
        <w:pStyle w:val="NoSpacing"/>
        <w:rPr>
          <w:lang w:val="en-US"/>
        </w:rPr>
      </w:pPr>
      <w:r>
        <w:rPr>
          <w:lang w:val="en-US"/>
        </w:rPr>
        <w:t>15 May 2026</w:t>
      </w:r>
    </w:p>
    <w:sectPr w:rsidR="00965B0B" w:rsidRPr="00965B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A7D2F" w14:textId="77777777" w:rsidR="002D3542" w:rsidRDefault="002D3542" w:rsidP="00086E2C">
      <w:pPr>
        <w:spacing w:after="0" w:line="240" w:lineRule="auto"/>
      </w:pPr>
      <w:r>
        <w:separator/>
      </w:r>
    </w:p>
  </w:endnote>
  <w:endnote w:type="continuationSeparator" w:id="0">
    <w:p w14:paraId="09FACB04" w14:textId="77777777" w:rsidR="002D3542" w:rsidRDefault="002D354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DA6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8C9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87C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8E811" w14:textId="77777777" w:rsidR="002D3542" w:rsidRDefault="002D3542" w:rsidP="00086E2C">
      <w:pPr>
        <w:spacing w:after="0" w:line="240" w:lineRule="auto"/>
      </w:pPr>
      <w:r>
        <w:separator/>
      </w:r>
    </w:p>
  </w:footnote>
  <w:footnote w:type="continuationSeparator" w:id="0">
    <w:p w14:paraId="324FD0E3" w14:textId="77777777" w:rsidR="002D3542" w:rsidRDefault="002D354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2D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B1D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D2F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0B"/>
    <w:rsid w:val="00086E2C"/>
    <w:rsid w:val="000A2E7A"/>
    <w:rsid w:val="002244B7"/>
    <w:rsid w:val="002D3542"/>
    <w:rsid w:val="00314D94"/>
    <w:rsid w:val="003D52E4"/>
    <w:rsid w:val="005435B9"/>
    <w:rsid w:val="00617568"/>
    <w:rsid w:val="006E68FA"/>
    <w:rsid w:val="008E56AD"/>
    <w:rsid w:val="00965B0B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33D1A"/>
  <w15:chartTrackingRefBased/>
  <w15:docId w15:val="{2CB7D070-B710-4D82-9CF0-B8947D7F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2026-05-15T18:51:00Z</dcterms:created>
  <dcterms:modified xsi:type="dcterms:W3CDTF">2026-05-15T18:55:00Z</dcterms:modified>
</cp:coreProperties>
</file>