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6DE8D" w14:textId="77777777" w:rsidR="00476713" w:rsidRDefault="00476713" w:rsidP="00476713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William CHIRCHEHILL</w:t>
      </w:r>
      <w:r>
        <w:rPr>
          <w:rFonts w:cs="Times New Roman"/>
          <w:szCs w:val="24"/>
          <w:lang w:val="en-GB"/>
        </w:rPr>
        <w:t xml:space="preserve">       (fl.1460)</w:t>
      </w:r>
    </w:p>
    <w:p w14:paraId="0CF49560" w14:textId="77777777" w:rsidR="00476713" w:rsidRDefault="00476713" w:rsidP="00476713">
      <w:pPr>
        <w:pStyle w:val="NoSpacing"/>
        <w:rPr>
          <w:rFonts w:cs="Times New Roman"/>
          <w:szCs w:val="24"/>
          <w:lang w:val="en-GB"/>
        </w:rPr>
      </w:pPr>
    </w:p>
    <w:p w14:paraId="1E1348A9" w14:textId="77777777" w:rsidR="00476713" w:rsidRDefault="00476713" w:rsidP="00476713">
      <w:pPr>
        <w:pStyle w:val="NoSpacing"/>
        <w:rPr>
          <w:rFonts w:cs="Times New Roman"/>
          <w:szCs w:val="24"/>
          <w:lang w:val="en-GB"/>
        </w:rPr>
      </w:pPr>
    </w:p>
    <w:p w14:paraId="64D74B7E" w14:textId="77777777" w:rsidR="00476713" w:rsidRDefault="00476713" w:rsidP="00476713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1460</w:t>
      </w:r>
      <w:r>
        <w:rPr>
          <w:rFonts w:cs="Times New Roman"/>
          <w:szCs w:val="24"/>
          <w:lang w:val="en-GB"/>
        </w:rPr>
        <w:tab/>
        <w:t>He made a plaint of trespass against John Lermore of Woodbury, Devon(q.v.).</w:t>
      </w:r>
    </w:p>
    <w:p w14:paraId="32780148" w14:textId="77777777" w:rsidR="00476713" w:rsidRDefault="00476713" w:rsidP="00476713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</w:r>
      <w:r w:rsidRPr="00DD757F">
        <w:rPr>
          <w:rFonts w:cs="Times New Roman"/>
          <w:szCs w:val="24"/>
          <w:lang w:val="en-GB"/>
        </w:rPr>
        <w:t>( https://waalt.uh.edu/index.php/KB27/795 )</w:t>
      </w:r>
    </w:p>
    <w:p w14:paraId="40D5FF33" w14:textId="77777777" w:rsidR="00476713" w:rsidRDefault="00476713" w:rsidP="00476713">
      <w:pPr>
        <w:pStyle w:val="NoSpacing"/>
        <w:rPr>
          <w:rFonts w:cs="Times New Roman"/>
          <w:szCs w:val="24"/>
          <w:lang w:val="en-GB"/>
        </w:rPr>
      </w:pPr>
    </w:p>
    <w:p w14:paraId="6CAC0B69" w14:textId="77777777" w:rsidR="00476713" w:rsidRDefault="00476713" w:rsidP="00476713">
      <w:pPr>
        <w:pStyle w:val="NoSpacing"/>
        <w:rPr>
          <w:rFonts w:cs="Times New Roman"/>
          <w:szCs w:val="24"/>
          <w:lang w:val="en-GB"/>
        </w:rPr>
      </w:pPr>
    </w:p>
    <w:p w14:paraId="1F3EAAB7" w14:textId="77777777" w:rsidR="00476713" w:rsidRDefault="00476713" w:rsidP="00476713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24 December 2025</w:t>
      </w:r>
    </w:p>
    <w:p w14:paraId="2F22FF1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85369" w14:textId="77777777" w:rsidR="00FB1DDC" w:rsidRDefault="00FB1DDC" w:rsidP="00086E2C">
      <w:pPr>
        <w:spacing w:after="0" w:line="240" w:lineRule="auto"/>
      </w:pPr>
      <w:r>
        <w:separator/>
      </w:r>
    </w:p>
  </w:endnote>
  <w:endnote w:type="continuationSeparator" w:id="0">
    <w:p w14:paraId="1960FC02" w14:textId="77777777" w:rsidR="00FB1DDC" w:rsidRDefault="00FB1DD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6513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8AA4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978E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EA35A" w14:textId="77777777" w:rsidR="00FB1DDC" w:rsidRDefault="00FB1DDC" w:rsidP="00086E2C">
      <w:pPr>
        <w:spacing w:after="0" w:line="240" w:lineRule="auto"/>
      </w:pPr>
      <w:r>
        <w:separator/>
      </w:r>
    </w:p>
  </w:footnote>
  <w:footnote w:type="continuationSeparator" w:id="0">
    <w:p w14:paraId="6371DF1D" w14:textId="77777777" w:rsidR="00FB1DDC" w:rsidRDefault="00FB1DD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2EAE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6417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5419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713"/>
    <w:rsid w:val="00086E2C"/>
    <w:rsid w:val="000A2E7A"/>
    <w:rsid w:val="002244B7"/>
    <w:rsid w:val="00314D94"/>
    <w:rsid w:val="00476713"/>
    <w:rsid w:val="00617568"/>
    <w:rsid w:val="006E68FA"/>
    <w:rsid w:val="00E01D27"/>
    <w:rsid w:val="00ED3A55"/>
    <w:rsid w:val="00F479D0"/>
    <w:rsid w:val="00FB1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6E8EA"/>
  <w15:chartTrackingRefBased/>
  <w15:docId w15:val="{CC503F2D-D18A-4B6B-80B7-052C0DF13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76713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20</Words>
  <Characters>166</Characters>
  <Application>Microsoft Office Word</Application>
  <DocSecurity>0</DocSecurity>
  <Lines>10</Lines>
  <Paragraphs>5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2026-04-10T20:16:00Z</dcterms:created>
  <dcterms:modified xsi:type="dcterms:W3CDTF">2026-04-10T20:16:00Z</dcterms:modified>
</cp:coreProperties>
</file>